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35A" w:rsidRDefault="00E23904" w:rsidP="009B2C34">
      <w:pPr>
        <w:tabs>
          <w:tab w:val="left" w:pos="5356"/>
        </w:tabs>
      </w:pPr>
      <w:r w:rsidRPr="0099427A">
        <w:rPr>
          <w:noProof/>
        </w:rPr>
        <w:drawing>
          <wp:anchor distT="0" distB="0" distL="114300" distR="114300" simplePos="0" relativeHeight="251694592" behindDoc="0" locked="0" layoutInCell="1" allowOverlap="1">
            <wp:simplePos x="0" y="0"/>
            <wp:positionH relativeFrom="margin">
              <wp:posOffset>2878455</wp:posOffset>
            </wp:positionH>
            <wp:positionV relativeFrom="paragraph">
              <wp:posOffset>0</wp:posOffset>
            </wp:positionV>
            <wp:extent cx="2598420" cy="1591310"/>
            <wp:effectExtent l="0" t="0" r="0" b="8890"/>
            <wp:wrapSquare wrapText="bothSides"/>
            <wp:docPr id="9" name="Picture 9" descr="\\ronaldhouse.nyc\storage\FolderRedirection\jmolloy\Pictures\Family Wa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ronaldhouse.nyc\storage\FolderRedirection\jmolloy\Pictures\Family Wal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A0F18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0E2576F" wp14:editId="7641081A">
                <wp:simplePos x="0" y="0"/>
                <wp:positionH relativeFrom="column">
                  <wp:posOffset>-824949</wp:posOffset>
                </wp:positionH>
                <wp:positionV relativeFrom="paragraph">
                  <wp:posOffset>1798983</wp:posOffset>
                </wp:positionV>
                <wp:extent cx="7122215" cy="844826"/>
                <wp:effectExtent l="0" t="0" r="0" b="0"/>
                <wp:wrapNone/>
                <wp:docPr id="4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7122215" cy="844826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889">
                              <a:solidFill>
                                <a:srgbClr val="D8D8D8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495A" w:rsidRPr="00270BB6" w:rsidRDefault="00F328A7" w:rsidP="002D516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Queens </w:t>
                            </w:r>
                            <w:r w:rsidR="002D5163"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Family</w:t>
                            </w:r>
                            <w:r w:rsidR="003B495A"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C3599"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Charity Fun</w:t>
                            </w:r>
                            <w:r w:rsidR="003B495A"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Run</w:t>
                            </w:r>
                            <w:r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  <w:r w:rsidR="002D5163" w:rsidRPr="00270BB6">
                              <w:rPr>
                                <w:rFonts w:ascii="Arial Black" w:hAnsi="Arial Black"/>
                                <w:bCs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Walk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0E2576F"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margin-left:-64.95pt;margin-top:141.65pt;width:560.8pt;height:66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" filled="f" stroked="f" strokecolor="#d8d8d8" strokeweight=".07pt">
                <v:stroke joinstyle="round"/>
                <o:lock v:ext="edit" shapetype="t"/>
                <v:textbox>
                  <w:txbxContent>
                    <w:p w:rsidR="003B495A" w:rsidRPr="00270BB6" w:rsidRDefault="00F328A7" w:rsidP="002D516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Queens </w:t>
                      </w:r>
                      <w:r w:rsidR="002D5163"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Family</w:t>
                      </w:r>
                      <w:r w:rsidR="003B495A"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C3599"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Charity Fun</w:t>
                      </w:r>
                      <w:r w:rsidR="003B495A"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Run</w:t>
                      </w:r>
                      <w:r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/</w:t>
                      </w:r>
                      <w:r w:rsidR="002D5163" w:rsidRPr="00270BB6">
                        <w:rPr>
                          <w:rFonts w:ascii="Arial Black" w:hAnsi="Arial Black"/>
                          <w:bCs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Walk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9CAFEBE" wp14:editId="3B9B915F">
                <wp:simplePos x="0" y="0"/>
                <wp:positionH relativeFrom="margin">
                  <wp:posOffset>-586409</wp:posOffset>
                </wp:positionH>
                <wp:positionV relativeFrom="paragraph">
                  <wp:posOffset>1769497</wp:posOffset>
                </wp:positionV>
                <wp:extent cx="6680200" cy="1887882"/>
                <wp:effectExtent l="0" t="0" r="0" b="0"/>
                <wp:wrapNone/>
                <wp:docPr id="2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0200" cy="18878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7703" w:rsidRDefault="007B4808" w:rsidP="003A04B9">
                            <w:pPr>
                              <w:pStyle w:val="HEADLINE"/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534171">
                              <w:rPr>
                                <w:rFonts w:ascii="Kristen ITC" w:hAnsi="Kristen ITC"/>
                                <w:color w:val="000000" w:themeColor="text1"/>
                                <w:spacing w:val="28"/>
                                <w:sz w:val="72"/>
                                <w:szCs w:val="6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br/>
                            </w:r>
                            <w:r w:rsidR="00CE7703" w:rsidRPr="0074564B"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Saturday, </w:t>
                            </w:r>
                            <w:r w:rsidR="00EF4C1A">
                              <w:rPr>
                                <w:rFonts w:ascii="Arial Black" w:hAnsi="Arial Black"/>
                                <w:b w:val="0"/>
                                <w:color w:val="000000" w:themeColor="text1"/>
                                <w:spacing w:val="28"/>
                                <w:sz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May 9</w:t>
                            </w:r>
                            <w:r w:rsidR="00CE7703" w:rsidRPr="0074564B"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, 20</w:t>
                            </w:r>
                            <w:r w:rsidR="00EF4C1A"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20</w:t>
                            </w:r>
                          </w:p>
                          <w:p w:rsidR="00847926" w:rsidRDefault="00847926" w:rsidP="00847926">
                            <w:pPr>
                              <w:pStyle w:val="HEADLINE"/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Register at</w:t>
                            </w:r>
                          </w:p>
                          <w:p w:rsidR="006E189A" w:rsidRDefault="0048442F" w:rsidP="006E189A">
                            <w:pPr>
                              <w:pStyle w:val="ListParagraph"/>
                              <w:rPr>
                                <w:rStyle w:val="Hyperlink"/>
                                <w:sz w:val="40"/>
                                <w:szCs w:val="40"/>
                              </w:rPr>
                            </w:pPr>
                            <w:hyperlink r:id="rId9" w:history="1">
                              <w:r w:rsidR="00EF4C1A" w:rsidRPr="00463E68">
                                <w:rPr>
                                  <w:rStyle w:val="Hyperlink"/>
                                  <w:sz w:val="40"/>
                                  <w:szCs w:val="40"/>
                                </w:rPr>
                                <w:t>http://events.rmh-newyork.org/2020queensfunrun</w:t>
                              </w:r>
                            </w:hyperlink>
                          </w:p>
                          <w:p w:rsidR="006E189A" w:rsidRPr="006E189A" w:rsidRDefault="006E189A" w:rsidP="006E189A">
                            <w:pPr>
                              <w:pStyle w:val="ListParagraph"/>
                              <w:rPr>
                                <w:rStyle w:val="Hyperlink"/>
                                <w:sz w:val="40"/>
                                <w:szCs w:val="40"/>
                              </w:rPr>
                            </w:pPr>
                          </w:p>
                          <w:p w:rsidR="00847926" w:rsidRPr="00847926" w:rsidRDefault="00847926" w:rsidP="00847926">
                            <w:pPr>
                              <w:pStyle w:val="HEADLINE"/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847926" w:rsidRPr="00847926" w:rsidRDefault="00847926" w:rsidP="003A04B9">
                            <w:pPr>
                              <w:pStyle w:val="HEADLINE"/>
                              <w:rPr>
                                <w:rFonts w:ascii="Arial Black" w:hAnsi="Arial Black"/>
                                <w:color w:val="000000" w:themeColor="text1"/>
                                <w:spacing w:val="28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  <a:scene3d>
                          <a:camera prst="isometricOffAxis1Right"/>
                          <a:lightRig rig="threePt" dir="t"/>
                        </a:scene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9CAFEBE" id="Text Box 14" o:spid="_x0000_s1027" type="#_x0000_t202" style="position:absolute;margin-left:-46.15pt;margin-top:139.35pt;width:526pt;height:148.6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" filled="f" stroked="f">
                <v:textbox>
                  <w:txbxContent>
                    <w:p w:rsidR="00CE7703" w:rsidRDefault="007B4808" w:rsidP="003A04B9">
                      <w:pPr>
                        <w:pStyle w:val="HEADLINE"/>
                        <w:rPr>
                          <w:rFonts w:ascii="Arial Black" w:hAnsi="Arial Black"/>
                          <w:color w:val="000000" w:themeColor="text1"/>
                          <w:spacing w:val="28"/>
                          <w:sz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534171">
                        <w:rPr>
                          <w:rFonts w:ascii="Kristen ITC" w:hAnsi="Kristen ITC"/>
                          <w:color w:val="000000" w:themeColor="text1"/>
                          <w:spacing w:val="28"/>
                          <w:sz w:val="72"/>
                          <w:szCs w:val="6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br/>
                      </w:r>
                      <w:r w:rsidR="00CE7703" w:rsidRPr="0074564B">
                        <w:rPr>
                          <w:rFonts w:ascii="Arial Black" w:hAnsi="Arial Black"/>
                          <w:color w:val="000000" w:themeColor="text1"/>
                          <w:spacing w:val="28"/>
                          <w:sz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Saturday, </w:t>
                      </w:r>
                      <w:r w:rsidR="00EF4C1A">
                        <w:rPr>
                          <w:rFonts w:ascii="Arial Black" w:hAnsi="Arial Black"/>
                          <w:b w:val="0"/>
                          <w:color w:val="000000" w:themeColor="text1"/>
                          <w:spacing w:val="28"/>
                          <w:sz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May 9</w:t>
                      </w:r>
                      <w:r w:rsidR="00CE7703" w:rsidRPr="0074564B">
                        <w:rPr>
                          <w:rFonts w:ascii="Arial Black" w:hAnsi="Arial Black"/>
                          <w:color w:val="000000" w:themeColor="text1"/>
                          <w:spacing w:val="28"/>
                          <w:sz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, 20</w:t>
                      </w:r>
                      <w:r w:rsidR="00EF4C1A">
                        <w:rPr>
                          <w:rFonts w:ascii="Arial Black" w:hAnsi="Arial Black"/>
                          <w:color w:val="000000" w:themeColor="text1"/>
                          <w:spacing w:val="28"/>
                          <w:sz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20</w:t>
                      </w:r>
                    </w:p>
                    <w:p w:rsidR="00847926" w:rsidRDefault="00847926" w:rsidP="00847926">
                      <w:pPr>
                        <w:pStyle w:val="HEADLINE"/>
                        <w:rPr>
                          <w:rFonts w:ascii="Arial Black" w:hAnsi="Arial Black"/>
                          <w:color w:val="000000" w:themeColor="text1"/>
                          <w:spacing w:val="28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Arial Black" w:hAnsi="Arial Black"/>
                          <w:color w:val="000000" w:themeColor="text1"/>
                          <w:spacing w:val="28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Register at</w:t>
                      </w:r>
                    </w:p>
                    <w:p w:rsidR="006E189A" w:rsidRDefault="00416CC8" w:rsidP="006E189A">
                      <w:pPr>
                        <w:pStyle w:val="ListParagraph"/>
                        <w:rPr>
                          <w:rStyle w:val="Hyperlink"/>
                          <w:sz w:val="40"/>
                          <w:szCs w:val="40"/>
                        </w:rPr>
                      </w:pPr>
                      <w:hyperlink r:id="rId10" w:history="1">
                        <w:r w:rsidR="00EF4C1A" w:rsidRPr="00463E68">
                          <w:rPr>
                            <w:rStyle w:val="Hyperlink"/>
                            <w:sz w:val="40"/>
                            <w:szCs w:val="40"/>
                          </w:rPr>
                          <w:t>http://events.rmh-newyork.org/2020queensfunrun</w:t>
                        </w:r>
                      </w:hyperlink>
                    </w:p>
                    <w:p w:rsidR="006E189A" w:rsidRPr="006E189A" w:rsidRDefault="006E189A" w:rsidP="006E189A">
                      <w:pPr>
                        <w:pStyle w:val="ListParagraph"/>
                        <w:rPr>
                          <w:rStyle w:val="Hyperlink"/>
                          <w:sz w:val="40"/>
                          <w:szCs w:val="40"/>
                        </w:rPr>
                      </w:pPr>
                    </w:p>
                    <w:p w:rsidR="00847926" w:rsidRPr="00847926" w:rsidRDefault="00847926" w:rsidP="00847926">
                      <w:pPr>
                        <w:pStyle w:val="HEADLINE"/>
                        <w:rPr>
                          <w:rFonts w:ascii="Arial Black" w:hAnsi="Arial Black"/>
                          <w:color w:val="000000" w:themeColor="text1"/>
                          <w:spacing w:val="28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847926" w:rsidRPr="00847926" w:rsidRDefault="00847926" w:rsidP="003A04B9">
                      <w:pPr>
                        <w:pStyle w:val="HEADLINE"/>
                        <w:rPr>
                          <w:rFonts w:ascii="Arial Black" w:hAnsi="Arial Black"/>
                          <w:color w:val="000000" w:themeColor="text1"/>
                          <w:spacing w:val="28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747">
        <w:rPr>
          <w:noProof/>
        </w:rPr>
        <w:t xml:space="preserve"> </w:t>
      </w:r>
      <w:r w:rsidRPr="00E23904">
        <w:rPr>
          <w:noProof/>
        </w:rPr>
        <w:drawing>
          <wp:inline distT="0" distB="0" distL="0" distR="0" wp14:anchorId="3C91E145" wp14:editId="437BE271">
            <wp:extent cx="2708910" cy="1589791"/>
            <wp:effectExtent l="0" t="0" r="0" b="0"/>
            <wp:docPr id="10" name="Picture 10" descr="\\ronaldhouse.nyc\storage\FolderRedirection\jmolloy\Pictures\Queens 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ronaldhouse.nyc\storage\FolderRedirection\jmolloy\Pictures\Queens bann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487" cy="163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D335A" w:rsidRDefault="00E23904">
      <w:r>
        <w:br w:type="textWrapping" w:clear="all"/>
      </w:r>
    </w:p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D21D20">
      <w:r w:rsidRPr="005B2AFC">
        <w:rPr>
          <w:rFonts w:ascii="Times" w:eastAsia="Times" w:hAnsi="Times"/>
          <w:noProof/>
          <w:szCs w:val="20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313086E5" wp14:editId="2DB3C088">
                <wp:simplePos x="0" y="0"/>
                <wp:positionH relativeFrom="column">
                  <wp:posOffset>-970280</wp:posOffset>
                </wp:positionH>
                <wp:positionV relativeFrom="paragraph">
                  <wp:posOffset>151765</wp:posOffset>
                </wp:positionV>
                <wp:extent cx="4029710" cy="5900420"/>
                <wp:effectExtent l="0" t="0" r="889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710" cy="5900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33BF" w:rsidRPr="00AB33BF" w:rsidRDefault="00AB33BF" w:rsidP="00B33BD8">
                            <w:pPr>
                              <w:pStyle w:val="BodyText01"/>
                              <w:spacing w:before="240"/>
                              <w:jc w:val="center"/>
                              <w:rPr>
                                <w:rFonts w:ascii="Arial Black" w:hAnsi="Arial Black" w:cs="Arial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AB33BF">
                              <w:rPr>
                                <w:rFonts w:ascii="Arial Black" w:hAnsi="Arial Black" w:cs="Arial"/>
                                <w:b/>
                                <w:color w:val="000000" w:themeColor="text1"/>
                                <w:sz w:val="28"/>
                              </w:rPr>
                              <w:t>School/Group Information</w:t>
                            </w:r>
                          </w:p>
                          <w:p w:rsidR="00AB33BF" w:rsidRPr="00AB33BF" w:rsidRDefault="00AB33BF" w:rsidP="008D66CD">
                            <w:pPr>
                              <w:pStyle w:val="BodyText01"/>
                              <w:jc w:val="center"/>
                              <w:rPr>
                                <w:rFonts w:ascii="Arial Black" w:hAnsi="Arial Black" w:cs="Arial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AB33BF">
                              <w:rPr>
                                <w:rFonts w:ascii="Arial Black" w:hAnsi="Arial Black" w:cs="Arial"/>
                                <w:b/>
                                <w:color w:val="000000" w:themeColor="text1"/>
                                <w:sz w:val="28"/>
                              </w:rPr>
                              <w:t>To Benefit Ronald McDonald House NY</w:t>
                            </w:r>
                          </w:p>
                          <w:p w:rsidR="005B2AFC" w:rsidRPr="00847926" w:rsidRDefault="005B2AFC" w:rsidP="00AB33BF">
                            <w:pPr>
                              <w:pStyle w:val="BodyText01"/>
                              <w:spacing w:line="220" w:lineRule="atLeast"/>
                              <w:jc w:val="both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WHO:</w:t>
                            </w:r>
                            <w:r w:rsidRPr="00847926">
                              <w:rPr>
                                <w:rFonts w:ascii="Arial Black" w:hAnsi="Arial Black" w:cs="Arial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Kids</w:t>
                            </w:r>
                            <w:r w:rsidR="009A4BDF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and families with kids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between the ages of 4-17 </w:t>
                            </w:r>
                            <w:r w:rsidR="009A4BDF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and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are invited to participate.</w:t>
                            </w:r>
                          </w:p>
                          <w:p w:rsidR="005B2AFC" w:rsidRPr="00847926" w:rsidRDefault="005B2AFC" w:rsidP="00AB33BF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WHAT:</w:t>
                            </w:r>
                            <w:r w:rsidR="00CD07B1"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A fun way to help support Ronald McDonald House.</w:t>
                            </w:r>
                          </w:p>
                          <w:p w:rsidR="005B2AFC" w:rsidRPr="00847926" w:rsidRDefault="005B2AFC" w:rsidP="00AB33BF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Fonts w:cs="Arial"/>
                                <w:color w:val="000000"/>
                                <w:spacing w:val="-2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pacing w:val="-20"/>
                                <w:sz w:val="18"/>
                                <w:szCs w:val="18"/>
                              </w:rPr>
                              <w:t>WHY: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pacing w:val="-20"/>
                                <w:sz w:val="18"/>
                                <w:szCs w:val="18"/>
                              </w:rPr>
                              <w:tab/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On </w:t>
                            </w:r>
                            <w:r w:rsidR="00E23904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Saturday, </w:t>
                            </w:r>
                            <w:r w:rsidR="0029314A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May 9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, 20</w:t>
                            </w:r>
                            <w:r w:rsidR="0029314A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20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at </w:t>
                            </w:r>
                            <w:r w:rsidR="0029314A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8:4</w:t>
                            </w:r>
                            <w:r w:rsidR="00DE3E5E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5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am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42E42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Families &amp;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children ages 4-17 years are invited to participate in the </w:t>
                            </w:r>
                            <w:r w:rsidR="00B12FF0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“Ronald McDonald House Family 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Charity Fun Run</w:t>
                            </w:r>
                            <w:r w:rsidR="00B12FF0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&amp; Walk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”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to benefit Ronald McDonald House New York. This is a great opportunity for kids </w:t>
                            </w:r>
                            <w:r w:rsidR="001E1502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and families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to have fun and raise money for an important cause to support Ronald McDonald House. The mission of Ronald McDonald </w:t>
                            </w:r>
                            <w:r w:rsidR="00B12FF0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House is to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provide temporary housing to children who have been diagnosed with cancer and their families while the children receive treatment at New York’s renowned medical centers for over 30 years.”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pacing w:val="-2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5B2AFC" w:rsidRPr="00847926" w:rsidRDefault="005B2AFC" w:rsidP="00AB33BF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WHERE: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9A4BDF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St John</w:t>
                            </w:r>
                            <w:r w:rsidR="00804F90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’</w:t>
                            </w:r>
                            <w:r w:rsidR="009A4BDF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s University Track</w:t>
                            </w:r>
                            <w:r w:rsidR="00804F90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,</w:t>
                            </w:r>
                            <w:r w:rsidR="00B12FF0"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A4BDF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8000 Utopia Pkwy, Jamaica NY 11439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5B2AFC" w:rsidRPr="00847926" w:rsidRDefault="005B2AFC" w:rsidP="00AB33BF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WHEN:</w:t>
                            </w:r>
                            <w:r w:rsidR="00CD07B1"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Satur</w:t>
                            </w:r>
                            <w:r w:rsidR="00E23904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day, </w:t>
                            </w:r>
                            <w:r w:rsidR="0029314A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May 9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, 20</w:t>
                            </w:r>
                            <w:r w:rsidR="0029314A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20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— Official ceremony begins at </w:t>
                            </w:r>
                            <w:r w:rsidR="0029314A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8:4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5 a.</w:t>
                            </w:r>
                            <w:r w:rsidR="00DE3E5E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m. Warm up with St John’s Running Club</w:t>
                            </w:r>
                          </w:p>
                          <w:p w:rsidR="005B2AFC" w:rsidRPr="005B2AFC" w:rsidRDefault="005B2AFC" w:rsidP="00E8713F">
                            <w:pPr>
                              <w:pStyle w:val="BodyText01"/>
                              <w:spacing w:line="220" w:lineRule="atLeast"/>
                              <w:jc w:val="center"/>
                              <w:rPr>
                                <w:rFonts w:cs="Arial"/>
                                <w:color w:val="000000"/>
                              </w:rPr>
                            </w:pPr>
                            <w:r w:rsidRPr="005B2AFC">
                              <w:rPr>
                                <w:rFonts w:cs="Arial"/>
                                <w:b/>
                                <w:color w:val="000000"/>
                                <w:u w:val="single"/>
                              </w:rPr>
                              <w:t>Race Schedule</w:t>
                            </w:r>
                          </w:p>
                          <w:p w:rsidR="005B2AFC" w:rsidRPr="00540F4A" w:rsidRDefault="00EF4C1A" w:rsidP="008D4498">
                            <w:pPr>
                              <w:pStyle w:val="BodyText01"/>
                              <w:tabs>
                                <w:tab w:val="left" w:pos="1296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8:4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5 am – Opening Ceremony &amp; Warm Ups</w:t>
                            </w:r>
                          </w:p>
                          <w:p w:rsidR="005B2AFC" w:rsidRPr="00540F4A" w:rsidRDefault="005B2AFC" w:rsidP="008D4498">
                            <w:pPr>
                              <w:pStyle w:val="BodyText01"/>
                              <w:tabs>
                                <w:tab w:val="left" w:pos="3312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</w:pP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9: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</w:t>
                            </w: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 am – 4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&amp; 5</w:t>
                            </w: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y</w:t>
                            </w: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r-olds, 220 yds.</w:t>
                            </w:r>
                            <w:r w:rsidR="008D4498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ab/>
                            </w: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</w:t>
                            </w: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: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35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am – 10</w:t>
                            </w:r>
                            <w:r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yr-olds, ½ mile</w:t>
                            </w:r>
                          </w:p>
                          <w:p w:rsidR="005B2AFC" w:rsidRPr="00540F4A" w:rsidRDefault="00DE3E5E" w:rsidP="008D4498">
                            <w:pPr>
                              <w:pStyle w:val="BodyText01"/>
                              <w:tabs>
                                <w:tab w:val="left" w:pos="3312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9: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5 am – 6 y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r olds, 220 yds.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ab/>
                              <w:t>1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: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50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Am – 11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yr olds, ½ mile</w:t>
                            </w:r>
                          </w:p>
                          <w:p w:rsidR="005B2AFC" w:rsidRPr="00540F4A" w:rsidRDefault="00EF4C1A" w:rsidP="008D4498">
                            <w:pPr>
                              <w:pStyle w:val="BodyText01"/>
                              <w:tabs>
                                <w:tab w:val="left" w:pos="3312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9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3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 am – 7 yr olds, ¼ mile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ab/>
                              <w:t>11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5 pm – 12</w:t>
                            </w:r>
                            <w:r w:rsidR="00E375C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/13 y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r </w:t>
                            </w:r>
                            <w:r w:rsidR="00B2142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olds, 1/2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mile</w:t>
                            </w:r>
                          </w:p>
                          <w:p w:rsidR="005B2AFC" w:rsidRPr="00540F4A" w:rsidRDefault="00EF4C1A" w:rsidP="008D4498">
                            <w:pPr>
                              <w:pStyle w:val="BodyText01"/>
                              <w:tabs>
                                <w:tab w:val="left" w:pos="3312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9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4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5 am – 8 y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r-olds, ¼ mile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ab/>
                              <w:t>1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: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2</w:t>
                            </w:r>
                            <w:r w:rsidR="00DE3E5E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0 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pm – </w:t>
                            </w:r>
                            <w:r w:rsidR="00E375C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14/15/16/17</w:t>
                            </w:r>
                            <w:r w:rsidR="00B2142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yr olds, 1 mile</w:t>
                            </w:r>
                          </w:p>
                          <w:p w:rsidR="00811843" w:rsidRDefault="00DE3E5E" w:rsidP="008D4498">
                            <w:pPr>
                              <w:pStyle w:val="BodyText01"/>
                              <w:tabs>
                                <w:tab w:val="left" w:pos="3312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10: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0 am – 9 y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r ol</w:t>
                            </w:r>
                            <w:r w:rsidR="00E375C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ds, ¼ mile</w:t>
                            </w:r>
                            <w:r w:rsidR="00E375C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ab/>
                            </w:r>
                          </w:p>
                          <w:p w:rsidR="005B2AFC" w:rsidRPr="005B2AFC" w:rsidRDefault="00DE3E5E" w:rsidP="008D4498">
                            <w:pPr>
                              <w:pStyle w:val="BodyText01"/>
                              <w:tabs>
                                <w:tab w:val="left" w:pos="3312"/>
                              </w:tabs>
                              <w:spacing w:line="220" w:lineRule="atLeast"/>
                              <w:ind w:left="288"/>
                              <w:jc w:val="both"/>
                              <w:rPr>
                                <w:rFonts w:cs="Arial"/>
                                <w:smallCaps/>
                                <w:color w:val="000000"/>
                              </w:rPr>
                            </w:pP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10:</w:t>
                            </w:r>
                            <w:r w:rsidR="00EF4C1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5</w:t>
                            </w:r>
                            <w:r w:rsidR="00B21421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am – FAMILY WALK</w:t>
                            </w:r>
                            <w:r w:rsidR="005B2AFC" w:rsidRPr="00540F4A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>, ½ mile</w:t>
                            </w:r>
                            <w:r w:rsidR="00C024F5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ab/>
                            </w:r>
                            <w:r w:rsidR="00142E42">
                              <w:rPr>
                                <w:rFonts w:cs="Arial"/>
                                <w:smallCaps/>
                                <w:color w:val="000000"/>
                                <w:sz w:val="18"/>
                              </w:rPr>
                              <w:t xml:space="preserve"> </w:t>
                            </w:r>
                          </w:p>
                          <w:p w:rsidR="00201722" w:rsidRDefault="005B2AFC" w:rsidP="00201722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FUN:</w:t>
                            </w:r>
                            <w:r w:rsidRPr="00847926">
                              <w:rPr>
                                <w:rFonts w:cs="Arial"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A4BDF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Volunteers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will line the course. All participants will receive a T-shirt and running number when they enter. Upon finishing the race, there will </w:t>
                            </w:r>
                            <w:r w:rsidR="00E375C1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be finishing ribbons &amp; snacks. There will also be fun activity tables before and after each run.</w:t>
                            </w:r>
                          </w:p>
                          <w:p w:rsidR="001E0E99" w:rsidRDefault="005B2AFC" w:rsidP="00201722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47926">
                              <w:rPr>
                                <w:rFonts w:ascii="Arial Black" w:hAnsi="Arial Black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>REGISTRATION:</w:t>
                            </w:r>
                            <w:r w:rsidRPr="00847926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Registration Fee is $</w:t>
                            </w:r>
                            <w:r w:rsidR="00F328A7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 w:rsidR="00EE2FB7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0</w:t>
                            </w:r>
                            <w:r w:rsidR="004A2266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per </w:t>
                            </w:r>
                            <w:r w:rsidR="001E0E99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runner /</w:t>
                            </w:r>
                            <w:r w:rsidR="004A2266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039D1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$40 per family</w:t>
                            </w:r>
                            <w:r w:rsidR="001E0E99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DB330F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O</w:t>
                            </w:r>
                            <w:r w:rsidR="00EE2FB7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nlin</w:t>
                            </w:r>
                            <w:r w:rsidR="009A4BDF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e registration will open </w:t>
                            </w:r>
                            <w:r w:rsidR="00F328A7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February </w:t>
                            </w:r>
                            <w:r w:rsidR="0029314A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5</w:t>
                            </w:r>
                            <w:r w:rsidR="004D23A1" w:rsidRP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321015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20</w:t>
                            </w:r>
                            <w:r w:rsidR="0029314A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20</w:t>
                            </w:r>
                            <w:r w:rsidR="00847926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at </w:t>
                            </w:r>
                          </w:p>
                          <w:p w:rsidR="00201722" w:rsidRPr="00201722" w:rsidRDefault="0048442F" w:rsidP="00201722">
                            <w:pPr>
                              <w:pStyle w:val="BodyText01"/>
                              <w:spacing w:before="60" w:line="220" w:lineRule="atLeast"/>
                              <w:jc w:val="both"/>
                              <w:rPr>
                                <w:rStyle w:val="Hyperlink"/>
                                <w:rFonts w:cs="Arial"/>
                                <w:color w:val="000000"/>
                                <w:sz w:val="18"/>
                                <w:szCs w:val="18"/>
                                <w:u w:val="none"/>
                              </w:rPr>
                            </w:pPr>
                            <w:hyperlink r:id="rId12" w:history="1">
                              <w:r w:rsidR="00CA5BF4" w:rsidRPr="00BF2E55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http://events.rmh-newyork.org/2019queensfunrun</w:t>
                              </w:r>
                            </w:hyperlink>
                          </w:p>
                          <w:p w:rsidR="00321015" w:rsidRPr="0013189B" w:rsidRDefault="00A039D1" w:rsidP="008D4498">
                            <w:pPr>
                              <w:pStyle w:val="BodyText01"/>
                              <w:spacing w:before="60"/>
                              <w:rPr>
                                <w:rStyle w:val="Hyperlink"/>
                                <w:rFonts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For</w:t>
                            </w:r>
                            <w:r w:rsidR="0055734E" w:rsidRPr="0055734E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inf</w:t>
                            </w: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ormation contact </w:t>
                            </w:r>
                            <w:r w:rsidR="0055734E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Jim Molloy </w:t>
                            </w:r>
                            <w:r w:rsidR="0055734E" w:rsidRPr="0055734E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(646) 771-5141</w:t>
                            </w:r>
                            <w:r w:rsidR="00201722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3" w:history="1">
                              <w:r w:rsidR="000B0F50" w:rsidRPr="00267024">
                                <w:rPr>
                                  <w:rStyle w:val="Hyperlink"/>
                                  <w:rFonts w:cs="Arial"/>
                                  <w:sz w:val="18"/>
                                  <w:szCs w:val="18"/>
                                </w:rPr>
                                <w:t>JMolloy@rmh-newyork.org</w:t>
                              </w:r>
                            </w:hyperlink>
                          </w:p>
                          <w:p w:rsidR="00A039D1" w:rsidRPr="00827552" w:rsidRDefault="00321015" w:rsidP="0055734E">
                            <w:pPr>
                              <w:pStyle w:val="BodyText01"/>
                              <w:spacing w:line="240" w:lineRule="auto"/>
                              <w:jc w:val="both"/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27552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 xml:space="preserve">For </w:t>
                            </w:r>
                            <w:r w:rsidRPr="00827552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 xml:space="preserve">Help </w:t>
                            </w:r>
                            <w:r w:rsidR="0013189B" w:rsidRPr="00827552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  <w:u w:val="single"/>
                              </w:rPr>
                              <w:t>with your page</w:t>
                            </w:r>
                            <w:r w:rsidR="0013189B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3189B" w:rsidRPr="00827552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contact Nicole at NBattista@rmh</w:t>
                            </w:r>
                            <w:r w:rsidRPr="00827552">
                              <w:rPr>
                                <w:rFonts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-newyork.org</w:t>
                            </w:r>
                          </w:p>
                          <w:p w:rsidR="004F08B3" w:rsidRPr="005B2AFC" w:rsidRDefault="00460329" w:rsidP="0055734E">
                            <w:pPr>
                              <w:pStyle w:val="BodyText01"/>
                              <w:spacing w:line="240" w:lineRule="auto"/>
                              <w:jc w:val="both"/>
                              <w:rPr>
                                <w:rFonts w:ascii="Myriad Pro" w:hAnsi="Myriad Pro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DE3E5E">
                              <w:rPr>
                                <w:rFonts w:ascii="Myriad Pro" w:hAnsi="Myriad Pro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  <w:t>*</w:t>
                            </w:r>
                            <w:r w:rsidRPr="00DE3E5E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 xml:space="preserve">EARLY BIRD SPECIAL* FEE </w:t>
                            </w:r>
                            <w:r w:rsidR="00D83510" w:rsidRPr="00DE3E5E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>IS ONLY $10</w:t>
                            </w:r>
                            <w:r w:rsidR="00A039D1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 xml:space="preserve"> ind / $20 Family</w:t>
                            </w:r>
                            <w:r w:rsidR="00D83510" w:rsidRPr="00DE3E5E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 xml:space="preserve"> IF REGISTERED </w:t>
                            </w:r>
                            <w:r w:rsidR="00827552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 xml:space="preserve">BY </w:t>
                            </w:r>
                            <w:r w:rsidR="00416CC8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>4</w:t>
                            </w:r>
                            <w:r w:rsidR="00827552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>/</w:t>
                            </w:r>
                            <w:r w:rsidR="0029314A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>1</w:t>
                            </w:r>
                            <w:r w:rsidR="00DE3E5E" w:rsidRPr="00DE3E5E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>/20</w:t>
                            </w:r>
                            <w:r w:rsidR="0029314A">
                              <w:rPr>
                                <w:rFonts w:ascii="Myriad Pro" w:hAnsi="Myriad Pro" w:cs="Arial"/>
                                <w:b/>
                                <w:color w:val="000000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0" tIns="91440" rIns="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13086E5" id="Text Box 6" o:spid="_x0000_s1028" type="#_x0000_t202" style="position:absolute;margin-left:-76.4pt;margin-top:11.95pt;width:317.3pt;height:464.6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" filled="f" stroked="f">
                <v:textbox inset="0,7.2pt,0,7.2pt">
                  <w:txbxContent>
                    <w:p w:rsidR="00AB33BF" w:rsidRPr="00AB33BF" w:rsidRDefault="00AB33BF" w:rsidP="00B33BD8">
                      <w:pPr>
                        <w:pStyle w:val="BodyText01"/>
                        <w:spacing w:before="240"/>
                        <w:jc w:val="center"/>
                        <w:rPr>
                          <w:rFonts w:ascii="Arial Black" w:hAnsi="Arial Black" w:cs="Arial"/>
                          <w:b/>
                          <w:color w:val="000000" w:themeColor="text1"/>
                          <w:sz w:val="28"/>
                        </w:rPr>
                      </w:pPr>
                      <w:r w:rsidRPr="00AB33BF">
                        <w:rPr>
                          <w:rFonts w:ascii="Arial Black" w:hAnsi="Arial Black" w:cs="Arial"/>
                          <w:b/>
                          <w:color w:val="000000" w:themeColor="text1"/>
                          <w:sz w:val="28"/>
                        </w:rPr>
                        <w:t>School/Group Information</w:t>
                      </w:r>
                    </w:p>
                    <w:p w:rsidR="00AB33BF" w:rsidRPr="00AB33BF" w:rsidRDefault="00AB33BF" w:rsidP="008D66CD">
                      <w:pPr>
                        <w:pStyle w:val="BodyText01"/>
                        <w:jc w:val="center"/>
                        <w:rPr>
                          <w:rFonts w:ascii="Arial Black" w:hAnsi="Arial Black" w:cs="Arial"/>
                          <w:b/>
                          <w:color w:val="000000" w:themeColor="text1"/>
                          <w:sz w:val="28"/>
                        </w:rPr>
                      </w:pPr>
                      <w:r w:rsidRPr="00AB33BF">
                        <w:rPr>
                          <w:rFonts w:ascii="Arial Black" w:hAnsi="Arial Black" w:cs="Arial"/>
                          <w:b/>
                          <w:color w:val="000000" w:themeColor="text1"/>
                          <w:sz w:val="28"/>
                        </w:rPr>
                        <w:t>To Benefit Ronald McDonald House NY</w:t>
                      </w:r>
                    </w:p>
                    <w:p w:rsidR="005B2AFC" w:rsidRPr="00847926" w:rsidRDefault="005B2AFC" w:rsidP="00AB33BF">
                      <w:pPr>
                        <w:pStyle w:val="BodyText01"/>
                        <w:spacing w:line="220" w:lineRule="atLeast"/>
                        <w:jc w:val="both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>WHO:</w:t>
                      </w:r>
                      <w:r w:rsidRPr="00847926">
                        <w:rPr>
                          <w:rFonts w:ascii="Arial Black" w:hAnsi="Arial Black" w:cs="Arial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Kids</w:t>
                      </w:r>
                      <w:r w:rsidR="009A4BDF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and families with kids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between the ages of 4-17 </w:t>
                      </w:r>
                      <w:r w:rsidR="009A4BDF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and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are invited to participate.</w:t>
                      </w:r>
                    </w:p>
                    <w:p w:rsidR="005B2AFC" w:rsidRPr="00847926" w:rsidRDefault="005B2AFC" w:rsidP="00AB33BF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>WHAT:</w:t>
                      </w:r>
                      <w:r w:rsidR="00CD07B1"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A fun way to help support Ronald McDonald House.</w:t>
                      </w:r>
                    </w:p>
                    <w:p w:rsidR="005B2AFC" w:rsidRPr="00847926" w:rsidRDefault="005B2AFC" w:rsidP="00AB33BF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Fonts w:cs="Arial"/>
                          <w:color w:val="000000"/>
                          <w:spacing w:val="-2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pacing w:val="-20"/>
                          <w:sz w:val="18"/>
                          <w:szCs w:val="18"/>
                        </w:rPr>
                        <w:t>WHY:</w:t>
                      </w:r>
                      <w:r w:rsidRPr="00847926">
                        <w:rPr>
                          <w:rFonts w:cs="Arial"/>
                          <w:color w:val="000000"/>
                          <w:spacing w:val="-20"/>
                          <w:sz w:val="18"/>
                          <w:szCs w:val="18"/>
                        </w:rPr>
                        <w:tab/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On </w:t>
                      </w:r>
                      <w:r w:rsidR="00E23904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Saturday, </w:t>
                      </w:r>
                      <w:r w:rsidR="0029314A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May 9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, 20</w:t>
                      </w:r>
                      <w:r w:rsidR="0029314A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20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at </w:t>
                      </w:r>
                      <w:r w:rsidR="0029314A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8:4</w:t>
                      </w:r>
                      <w:r w:rsidR="00DE3E5E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5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am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142E42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Families &amp;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children ages 4-17 years are invited to participate in the </w:t>
                      </w:r>
                      <w:r w:rsidR="00B12FF0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“Ronald McDonald House Family 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Charity Fun Run</w:t>
                      </w:r>
                      <w:r w:rsidR="00B12FF0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 &amp; Walk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”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to benefit Ronald McDonald House New York. This is a great opportunity for kids </w:t>
                      </w:r>
                      <w:r w:rsidR="001E1502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and families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to have fun and raise money for an important cause to support Ronald McDonald House. The mission of Ronald McDonald </w:t>
                      </w:r>
                      <w:r w:rsidR="00B12FF0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House is to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provide temporary housing to children who have been diagnosed with cancer and their families while the children receive treatment at New York’s renowned medical centers for over 30 years.”</w:t>
                      </w:r>
                      <w:r w:rsidRPr="00847926">
                        <w:rPr>
                          <w:rFonts w:cs="Arial"/>
                          <w:color w:val="000000"/>
                          <w:spacing w:val="-20"/>
                          <w:sz w:val="18"/>
                          <w:szCs w:val="18"/>
                        </w:rPr>
                        <w:t xml:space="preserve"> </w:t>
                      </w:r>
                    </w:p>
                    <w:p w:rsidR="005B2AFC" w:rsidRPr="00847926" w:rsidRDefault="005B2AFC" w:rsidP="00AB33BF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>WHERE: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  </w:t>
                      </w:r>
                      <w:r w:rsidR="009A4BDF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St John</w:t>
                      </w:r>
                      <w:r w:rsidR="00804F90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’</w:t>
                      </w:r>
                      <w:r w:rsidR="009A4BDF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s University Track</w:t>
                      </w:r>
                      <w:r w:rsidR="00804F90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,</w:t>
                      </w:r>
                      <w:r w:rsidR="00B12FF0"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9A4BDF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8000 Utopia Pkwy, Jamaica NY 11439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.</w:t>
                      </w:r>
                    </w:p>
                    <w:p w:rsidR="005B2AFC" w:rsidRPr="00847926" w:rsidRDefault="005B2AFC" w:rsidP="00AB33BF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>WHEN:</w:t>
                      </w:r>
                      <w:r w:rsidR="00CD07B1"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Satur</w:t>
                      </w:r>
                      <w:r w:rsidR="00E23904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day, </w:t>
                      </w:r>
                      <w:r w:rsidR="0029314A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May 9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, 20</w:t>
                      </w:r>
                      <w:r w:rsidR="0029314A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20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— Official ceremony begins at </w:t>
                      </w:r>
                      <w:r w:rsidR="0029314A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8:4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5 a.</w:t>
                      </w:r>
                      <w:r w:rsidR="00DE3E5E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m. Warm up with St John’s Running Club</w:t>
                      </w:r>
                    </w:p>
                    <w:p w:rsidR="005B2AFC" w:rsidRPr="005B2AFC" w:rsidRDefault="005B2AFC" w:rsidP="00E8713F">
                      <w:pPr>
                        <w:pStyle w:val="BodyText01"/>
                        <w:spacing w:line="220" w:lineRule="atLeast"/>
                        <w:jc w:val="center"/>
                        <w:rPr>
                          <w:rFonts w:cs="Arial"/>
                          <w:color w:val="000000"/>
                        </w:rPr>
                      </w:pPr>
                      <w:r w:rsidRPr="005B2AFC">
                        <w:rPr>
                          <w:rFonts w:cs="Arial"/>
                          <w:b/>
                          <w:color w:val="000000"/>
                          <w:u w:val="single"/>
                        </w:rPr>
                        <w:t>Race Schedule</w:t>
                      </w:r>
                    </w:p>
                    <w:p w:rsidR="005B2AFC" w:rsidRPr="00540F4A" w:rsidRDefault="00EF4C1A" w:rsidP="008D4498">
                      <w:pPr>
                        <w:pStyle w:val="BodyText01"/>
                        <w:tabs>
                          <w:tab w:val="left" w:pos="1296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  <w:sz w:val="18"/>
                        </w:rPr>
                      </w:pP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8:4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5 am – Opening Ceremony &amp; Warm Ups</w:t>
                      </w:r>
                    </w:p>
                    <w:p w:rsidR="005B2AFC" w:rsidRPr="00540F4A" w:rsidRDefault="005B2AFC" w:rsidP="008D4498">
                      <w:pPr>
                        <w:pStyle w:val="BodyText01"/>
                        <w:tabs>
                          <w:tab w:val="left" w:pos="3312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  <w:sz w:val="18"/>
                        </w:rPr>
                      </w:pP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9: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0</w:t>
                      </w: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0 am – 4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&amp; 5</w:t>
                      </w: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</w:t>
                      </w: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r-olds</w:t>
                      </w:r>
                      <w:proofErr w:type="spellEnd"/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220 yds.</w:t>
                      </w:r>
                      <w:r w:rsidR="008D4498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ab/>
                      </w: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0</w:t>
                      </w: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: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35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am – 10</w:t>
                      </w:r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yr-olds</w:t>
                      </w:r>
                      <w:proofErr w:type="spellEnd"/>
                      <w:r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½ mile</w:t>
                      </w:r>
                    </w:p>
                    <w:p w:rsidR="005B2AFC" w:rsidRPr="00540F4A" w:rsidRDefault="00DE3E5E" w:rsidP="008D4498">
                      <w:pPr>
                        <w:pStyle w:val="BodyText01"/>
                        <w:tabs>
                          <w:tab w:val="left" w:pos="3312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  <w:sz w:val="18"/>
                        </w:rPr>
                      </w:pP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9: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5 am – 6 </w:t>
                      </w:r>
                      <w:proofErr w:type="spellStart"/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r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olds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220 yds.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ab/>
                        <w:t>1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0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: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50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Am – 11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yr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olds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½ mile</w:t>
                      </w:r>
                    </w:p>
                    <w:p w:rsidR="005B2AFC" w:rsidRPr="00540F4A" w:rsidRDefault="00EF4C1A" w:rsidP="008D4498">
                      <w:pPr>
                        <w:pStyle w:val="BodyText01"/>
                        <w:tabs>
                          <w:tab w:val="left" w:pos="3312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  <w:sz w:val="18"/>
                        </w:rPr>
                      </w:pP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9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: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3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0 am – 7 </w:t>
                      </w:r>
                      <w:proofErr w:type="spellStart"/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yr</w:t>
                      </w:r>
                      <w:proofErr w:type="spellEnd"/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olds</w:t>
                      </w:r>
                      <w:proofErr w:type="spellEnd"/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¼ mile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ab/>
                        <w:t>11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: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0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5 pm – 12</w:t>
                      </w:r>
                      <w:r w:rsidR="00E375C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/13 </w:t>
                      </w:r>
                      <w:proofErr w:type="spellStart"/>
                      <w:r w:rsidR="00E375C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r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B2142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olds</w:t>
                      </w:r>
                      <w:proofErr w:type="spellEnd"/>
                      <w:r w:rsidR="00B2142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1/2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mile</w:t>
                      </w:r>
                    </w:p>
                    <w:p w:rsidR="005B2AFC" w:rsidRPr="00540F4A" w:rsidRDefault="00EF4C1A" w:rsidP="008D4498">
                      <w:pPr>
                        <w:pStyle w:val="BodyText01"/>
                        <w:tabs>
                          <w:tab w:val="left" w:pos="3312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  <w:sz w:val="18"/>
                        </w:rPr>
                      </w:pP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9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: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4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5 am – 8 </w:t>
                      </w:r>
                      <w:proofErr w:type="spellStart"/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r-olds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¼ mile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ab/>
                        <w:t>1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: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2</w:t>
                      </w:r>
                      <w:r w:rsidR="00DE3E5E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0 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pm – </w:t>
                      </w:r>
                      <w:r w:rsidR="00E375C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14/15/16/17</w:t>
                      </w:r>
                      <w:r w:rsidR="00B2142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yr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olds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1 mile</w:t>
                      </w:r>
                    </w:p>
                    <w:p w:rsidR="00811843" w:rsidRDefault="00DE3E5E" w:rsidP="008D4498">
                      <w:pPr>
                        <w:pStyle w:val="BodyText01"/>
                        <w:tabs>
                          <w:tab w:val="left" w:pos="3312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  <w:sz w:val="18"/>
                        </w:rPr>
                      </w:pP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10: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0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0 am – 9 </w:t>
                      </w:r>
                      <w:proofErr w:type="spellStart"/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y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r</w:t>
                      </w:r>
                      <w:proofErr w:type="spellEnd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ol</w:t>
                      </w:r>
                      <w:r w:rsidR="00E375C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ds</w:t>
                      </w:r>
                      <w:proofErr w:type="spellEnd"/>
                      <w:r w:rsidR="00E375C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¼ mile</w:t>
                      </w:r>
                      <w:r w:rsidR="00E375C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ab/>
                      </w:r>
                    </w:p>
                    <w:p w:rsidR="005B2AFC" w:rsidRPr="005B2AFC" w:rsidRDefault="00DE3E5E" w:rsidP="008D4498">
                      <w:pPr>
                        <w:pStyle w:val="BodyText01"/>
                        <w:tabs>
                          <w:tab w:val="left" w:pos="3312"/>
                        </w:tabs>
                        <w:spacing w:line="220" w:lineRule="atLeast"/>
                        <w:ind w:left="288"/>
                        <w:jc w:val="both"/>
                        <w:rPr>
                          <w:rFonts w:cs="Arial"/>
                          <w:smallCaps/>
                          <w:color w:val="000000"/>
                        </w:rPr>
                      </w:pP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10:</w:t>
                      </w:r>
                      <w:r w:rsidR="00EF4C1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1</w:t>
                      </w:r>
                      <w:r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5</w:t>
                      </w:r>
                      <w:r w:rsidR="00B21421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am – FAMILY WALK</w:t>
                      </w:r>
                      <w:r w:rsidR="005B2AFC" w:rsidRPr="00540F4A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>, ½ mile</w:t>
                      </w:r>
                      <w:r w:rsidR="00C024F5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ab/>
                      </w:r>
                      <w:r w:rsidR="00142E42">
                        <w:rPr>
                          <w:rFonts w:cs="Arial"/>
                          <w:smallCaps/>
                          <w:color w:val="000000"/>
                          <w:sz w:val="18"/>
                        </w:rPr>
                        <w:t xml:space="preserve"> </w:t>
                      </w:r>
                    </w:p>
                    <w:p w:rsidR="00201722" w:rsidRDefault="005B2AFC" w:rsidP="00201722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>FUN:</w:t>
                      </w:r>
                      <w:r w:rsidRPr="00847926">
                        <w:rPr>
                          <w:rFonts w:cs="Arial"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9A4BDF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Volunteers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will line the course. All participants will receive a T-shirt and running number when they enter. Upon finishing the race, there will </w:t>
                      </w:r>
                      <w:r w:rsidR="00E375C1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be finishing ribbons &amp; snacks. There will also be fun activity tables before and after each run.</w:t>
                      </w:r>
                    </w:p>
                    <w:p w:rsidR="001E0E99" w:rsidRDefault="005B2AFC" w:rsidP="00201722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847926">
                        <w:rPr>
                          <w:rFonts w:ascii="Arial Black" w:hAnsi="Arial Black" w:cs="Arial"/>
                          <w:b/>
                          <w:color w:val="FF0000"/>
                          <w:sz w:val="18"/>
                          <w:szCs w:val="18"/>
                        </w:rPr>
                        <w:t>REGISTRATION:</w:t>
                      </w:r>
                      <w:r w:rsidRPr="00847926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Registration Fee is $</w:t>
                      </w:r>
                      <w:r w:rsidR="00F328A7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2</w:t>
                      </w:r>
                      <w:r w:rsidR="00EE2FB7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0</w:t>
                      </w:r>
                      <w:r w:rsidR="004A2266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per </w:t>
                      </w:r>
                      <w:r w:rsidR="001E0E99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runner /</w:t>
                      </w:r>
                      <w:r w:rsidR="004A2266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A039D1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$40 per family</w:t>
                      </w:r>
                      <w:r w:rsidR="001E0E99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. </w:t>
                      </w:r>
                      <w:r w:rsidR="00DB330F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O</w:t>
                      </w:r>
                      <w:r w:rsidR="00EE2FB7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nlin</w:t>
                      </w:r>
                      <w:r w:rsidR="009A4BDF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e registration will open </w:t>
                      </w:r>
                      <w:r w:rsidR="00F328A7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February </w:t>
                      </w:r>
                      <w:r w:rsidR="0029314A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5</w:t>
                      </w:r>
                      <w:r w:rsidR="004D23A1" w:rsidRP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, </w:t>
                      </w:r>
                      <w:r w:rsidR="00321015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20</w:t>
                      </w:r>
                      <w:r w:rsidR="0029314A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20</w:t>
                      </w:r>
                      <w:r w:rsidR="00847926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at </w:t>
                      </w:r>
                    </w:p>
                    <w:p w:rsidR="00201722" w:rsidRPr="00201722" w:rsidRDefault="00416CC8" w:rsidP="00201722">
                      <w:pPr>
                        <w:pStyle w:val="BodyText01"/>
                        <w:spacing w:before="60" w:line="220" w:lineRule="atLeast"/>
                        <w:jc w:val="both"/>
                        <w:rPr>
                          <w:rStyle w:val="Hyperlink"/>
                          <w:rFonts w:cs="Arial"/>
                          <w:color w:val="000000"/>
                          <w:sz w:val="18"/>
                          <w:szCs w:val="18"/>
                          <w:u w:val="none"/>
                        </w:rPr>
                      </w:pPr>
                      <w:hyperlink r:id="rId14" w:history="1">
                        <w:r w:rsidR="00CA5BF4" w:rsidRPr="00BF2E55">
                          <w:rPr>
                            <w:rStyle w:val="Hyperlink"/>
                            <w:sz w:val="16"/>
                            <w:szCs w:val="16"/>
                          </w:rPr>
                          <w:t>http://events.rmh-newyork.org/2019queensfunrun</w:t>
                        </w:r>
                      </w:hyperlink>
                    </w:p>
                    <w:p w:rsidR="00321015" w:rsidRPr="0013189B" w:rsidRDefault="00A039D1" w:rsidP="008D4498">
                      <w:pPr>
                        <w:pStyle w:val="BodyText01"/>
                        <w:spacing w:before="60"/>
                        <w:rPr>
                          <w:rStyle w:val="Hyperlink"/>
                          <w:rFonts w:cs="Arial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For</w:t>
                      </w:r>
                      <w:r w:rsidR="0055734E" w:rsidRPr="0055734E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inf</w:t>
                      </w: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ormation contact </w:t>
                      </w:r>
                      <w:r w:rsidR="0055734E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Jim Molloy </w:t>
                      </w:r>
                      <w:r w:rsidR="0055734E" w:rsidRPr="0055734E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(646) 771-5141</w:t>
                      </w:r>
                      <w:r w:rsidR="00201722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hyperlink r:id="rId15" w:history="1">
                        <w:r w:rsidR="000B0F50" w:rsidRPr="00267024">
                          <w:rPr>
                            <w:rStyle w:val="Hyperlink"/>
                            <w:rFonts w:cs="Arial"/>
                            <w:sz w:val="18"/>
                            <w:szCs w:val="18"/>
                          </w:rPr>
                          <w:t>JMolloy@rmh-newyork.org</w:t>
                        </w:r>
                      </w:hyperlink>
                    </w:p>
                    <w:p w:rsidR="00A039D1" w:rsidRPr="00827552" w:rsidRDefault="00321015" w:rsidP="0055734E">
                      <w:pPr>
                        <w:pStyle w:val="BodyText01"/>
                        <w:spacing w:line="240" w:lineRule="auto"/>
                        <w:jc w:val="both"/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</w:pPr>
                      <w:r w:rsidRPr="00827552">
                        <w:rPr>
                          <w:rFonts w:cs="Arial"/>
                          <w:color w:val="000000"/>
                          <w:sz w:val="18"/>
                          <w:szCs w:val="18"/>
                          <w:u w:val="single"/>
                        </w:rPr>
                        <w:t xml:space="preserve">For </w:t>
                      </w:r>
                      <w:r w:rsidRPr="00827552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  <w:u w:val="single"/>
                        </w:rPr>
                        <w:t xml:space="preserve">Help </w:t>
                      </w:r>
                      <w:r w:rsidR="0013189B" w:rsidRPr="00827552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  <w:u w:val="single"/>
                        </w:rPr>
                        <w:t>with your page</w:t>
                      </w:r>
                      <w:r w:rsidR="0013189B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="0013189B" w:rsidRPr="00827552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contact Nicole at NBattista@rmh</w:t>
                      </w:r>
                      <w:r w:rsidRPr="00827552">
                        <w:rPr>
                          <w:rFonts w:cs="Arial"/>
                          <w:b/>
                          <w:color w:val="000000"/>
                          <w:sz w:val="18"/>
                          <w:szCs w:val="18"/>
                        </w:rPr>
                        <w:t>-newyork.org</w:t>
                      </w:r>
                    </w:p>
                    <w:p w:rsidR="004F08B3" w:rsidRPr="005B2AFC" w:rsidRDefault="00460329" w:rsidP="0055734E">
                      <w:pPr>
                        <w:pStyle w:val="BodyText01"/>
                        <w:spacing w:line="240" w:lineRule="auto"/>
                        <w:jc w:val="both"/>
                        <w:rPr>
                          <w:rFonts w:ascii="Myriad Pro" w:hAnsi="Myriad Pro" w:cs="Arial"/>
                          <w:color w:val="000000"/>
                          <w:sz w:val="22"/>
                          <w:szCs w:val="22"/>
                        </w:rPr>
                      </w:pPr>
                      <w:r w:rsidRPr="00DE3E5E">
                        <w:rPr>
                          <w:rFonts w:ascii="Myriad Pro" w:hAnsi="Myriad Pro" w:cs="Arial"/>
                          <w:b/>
                          <w:color w:val="000000"/>
                          <w:sz w:val="22"/>
                          <w:szCs w:val="22"/>
                        </w:rPr>
                        <w:t>*</w:t>
                      </w:r>
                      <w:r w:rsidRPr="00DE3E5E">
                        <w:rPr>
                          <w:rFonts w:ascii="Myriad Pro" w:hAnsi="Myriad Pro" w:cs="Arial"/>
                          <w:b/>
                          <w:color w:val="000000"/>
                        </w:rPr>
                        <w:t xml:space="preserve">EARLY BIRD SPECIAL* FEE </w:t>
                      </w:r>
                      <w:r w:rsidR="00D83510" w:rsidRPr="00DE3E5E">
                        <w:rPr>
                          <w:rFonts w:ascii="Myriad Pro" w:hAnsi="Myriad Pro" w:cs="Arial"/>
                          <w:b/>
                          <w:color w:val="000000"/>
                        </w:rPr>
                        <w:t>IS ONLY $10</w:t>
                      </w:r>
                      <w:r w:rsidR="00A039D1">
                        <w:rPr>
                          <w:rFonts w:ascii="Myriad Pro" w:hAnsi="Myriad Pro" w:cs="Arial"/>
                          <w:b/>
                          <w:color w:val="000000"/>
                        </w:rPr>
                        <w:t xml:space="preserve"> </w:t>
                      </w:r>
                      <w:proofErr w:type="spellStart"/>
                      <w:r w:rsidR="00A039D1">
                        <w:rPr>
                          <w:rFonts w:ascii="Myriad Pro" w:hAnsi="Myriad Pro" w:cs="Arial"/>
                          <w:b/>
                          <w:color w:val="000000"/>
                        </w:rPr>
                        <w:t>ind</w:t>
                      </w:r>
                      <w:proofErr w:type="spellEnd"/>
                      <w:r w:rsidR="00A039D1">
                        <w:rPr>
                          <w:rFonts w:ascii="Myriad Pro" w:hAnsi="Myriad Pro" w:cs="Arial"/>
                          <w:b/>
                          <w:color w:val="000000"/>
                        </w:rPr>
                        <w:t xml:space="preserve"> / $20 Family</w:t>
                      </w:r>
                      <w:r w:rsidR="00D83510" w:rsidRPr="00DE3E5E">
                        <w:rPr>
                          <w:rFonts w:ascii="Myriad Pro" w:hAnsi="Myriad Pro" w:cs="Arial"/>
                          <w:b/>
                          <w:color w:val="000000"/>
                        </w:rPr>
                        <w:t xml:space="preserve"> IF REGISTERED </w:t>
                      </w:r>
                      <w:r w:rsidR="00827552">
                        <w:rPr>
                          <w:rFonts w:ascii="Myriad Pro" w:hAnsi="Myriad Pro" w:cs="Arial"/>
                          <w:b/>
                          <w:color w:val="000000"/>
                        </w:rPr>
                        <w:t xml:space="preserve">BY </w:t>
                      </w:r>
                      <w:r w:rsidR="00416CC8">
                        <w:rPr>
                          <w:rFonts w:ascii="Myriad Pro" w:hAnsi="Myriad Pro" w:cs="Arial"/>
                          <w:b/>
                          <w:color w:val="000000"/>
                        </w:rPr>
                        <w:t>4</w:t>
                      </w:r>
                      <w:r w:rsidR="00827552">
                        <w:rPr>
                          <w:rFonts w:ascii="Myriad Pro" w:hAnsi="Myriad Pro" w:cs="Arial"/>
                          <w:b/>
                          <w:color w:val="000000"/>
                        </w:rPr>
                        <w:t>/</w:t>
                      </w:r>
                      <w:r w:rsidR="0029314A">
                        <w:rPr>
                          <w:rFonts w:ascii="Myriad Pro" w:hAnsi="Myriad Pro" w:cs="Arial"/>
                          <w:b/>
                          <w:color w:val="000000"/>
                        </w:rPr>
                        <w:t>1</w:t>
                      </w:r>
                      <w:r w:rsidR="00DE3E5E" w:rsidRPr="00DE3E5E">
                        <w:rPr>
                          <w:rFonts w:ascii="Myriad Pro" w:hAnsi="Myriad Pro" w:cs="Arial"/>
                          <w:b/>
                          <w:color w:val="000000"/>
                        </w:rPr>
                        <w:t>/20</w:t>
                      </w:r>
                      <w:r w:rsidR="0029314A">
                        <w:rPr>
                          <w:rFonts w:ascii="Myriad Pro" w:hAnsi="Myriad Pro" w:cs="Arial"/>
                          <w:b/>
                          <w:color w:val="000000"/>
                        </w:rPr>
                        <w:t>20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AD335A" w:rsidRDefault="00AD335A"/>
    <w:p w:rsidR="00AD335A" w:rsidRDefault="00AD335A"/>
    <w:p w:rsidR="00AD335A" w:rsidRDefault="00847926">
      <w:r w:rsidRPr="005B2AFC"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41423216" wp14:editId="23885753">
                <wp:simplePos x="0" y="0"/>
                <wp:positionH relativeFrom="column">
                  <wp:posOffset>3205162</wp:posOffset>
                </wp:positionH>
                <wp:positionV relativeFrom="paragraph">
                  <wp:posOffset>74295</wp:posOffset>
                </wp:positionV>
                <wp:extent cx="3223577" cy="4143375"/>
                <wp:effectExtent l="76200" t="57150" r="91440" b="12382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3577" cy="4143375"/>
                        </a:xfrm>
                        <a:prstGeom prst="rect">
                          <a:avLst/>
                        </a:prstGeom>
                        <a:ln w="57150" cmpd="tri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422379C" id="Rectangle 16" o:spid="_x0000_s1026" style="position:absolute;margin-left:252.35pt;margin-top:5.85pt;width:253.8pt;height:326.2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" fillcolor="#b7d8a0 [1625]" strokecolor="black [3213]" strokeweight="4.5pt">
                <v:fill color2="#e9f3e2 [505]" rotate="t" angle="180" colors="0 #bef5a6;22938f #d1f7c1;1 #edfde7" focus="100%" type="gradient"/>
                <v:stroke linestyle="thickBetweenThin"/>
                <v:shadow on="t" color="black" opacity="24903f" origin=",.5" offset="0,.55556mm"/>
              </v:rect>
            </w:pict>
          </mc:Fallback>
        </mc:AlternateContent>
      </w:r>
      <w:r w:rsidRPr="005B2AFC"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7F6E797E" wp14:editId="4C37D1E1">
                <wp:simplePos x="0" y="0"/>
                <wp:positionH relativeFrom="column">
                  <wp:posOffset>3086100</wp:posOffset>
                </wp:positionH>
                <wp:positionV relativeFrom="paragraph">
                  <wp:posOffset>17145</wp:posOffset>
                </wp:positionV>
                <wp:extent cx="3371215" cy="221932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215" cy="22193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B2AFC" w:rsidRPr="00737B5D" w:rsidRDefault="005B2AFC" w:rsidP="005B2A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37B5D">
                              <w:rPr>
                                <w:rFonts w:ascii="Arial" w:hAnsi="Arial" w:cs="Arial"/>
                                <w:b/>
                                <w:sz w:val="40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Fundraising Prize Levels</w:t>
                            </w:r>
                          </w:p>
                          <w:p w:rsidR="005B2AFC" w:rsidRDefault="005B2AFC" w:rsidP="005B2AF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BB647B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8"/>
                              </w:rPr>
                              <w:t>(All participants should ask friends and family to sponsor them)</w:t>
                            </w:r>
                          </w:p>
                          <w:p w:rsidR="004D23A1" w:rsidRDefault="004D23A1" w:rsidP="005B2AF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  <w:p w:rsidR="005B2AFC" w:rsidRPr="00540F4A" w:rsidRDefault="005B2AFC" w:rsidP="00DE3F6C">
                            <w:pPr>
                              <w:tabs>
                                <w:tab w:val="left" w:pos="1080"/>
                              </w:tabs>
                              <w:spacing w:before="60"/>
                              <w:ind w:left="720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</w:rPr>
                              <w:t xml:space="preserve">     </w:t>
                            </w:r>
                            <w:r w:rsidRPr="00CD07B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u w:val="single"/>
                              </w:rPr>
                              <w:t>RAISE</w:t>
                            </w:r>
                            <w:r w:rsidRPr="00CD07B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CD07B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u w:val="single"/>
                              </w:rPr>
                              <w:t>RECEIVE</w:t>
                            </w:r>
                          </w:p>
                          <w:p w:rsidR="005B2AFC" w:rsidRPr="00BC0C47" w:rsidRDefault="005B2AFC" w:rsidP="00DE3F6C">
                            <w:pPr>
                              <w:tabs>
                                <w:tab w:val="left" w:pos="1080"/>
                              </w:tabs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C0C47"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BC0C4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$50.00</w:t>
                            </w:r>
                            <w:r w:rsidR="00CE556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 w:rsidR="000E43D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RMH Towel</w:t>
                            </w:r>
                          </w:p>
                          <w:p w:rsidR="005B2AFC" w:rsidRPr="00BC0C47" w:rsidRDefault="005B2AFC" w:rsidP="00DE3F6C">
                            <w:pPr>
                              <w:tabs>
                                <w:tab w:val="left" w:pos="1080"/>
                              </w:tabs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C0C4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 $100.00</w:t>
                            </w:r>
                            <w:r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>Fun Run Water Bottle</w:t>
                            </w:r>
                          </w:p>
                          <w:p w:rsidR="005B2AFC" w:rsidRPr="00BC0C47" w:rsidRDefault="005B2AFC" w:rsidP="00DE3F6C">
                            <w:pPr>
                              <w:tabs>
                                <w:tab w:val="left" w:pos="1080"/>
                              </w:tabs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C0C4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 $250.00</w:t>
                            </w:r>
                            <w:r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>Fun Run Hat Visor</w:t>
                            </w:r>
                          </w:p>
                          <w:p w:rsidR="005B2AFC" w:rsidRPr="00BC0C47" w:rsidRDefault="005B2AFC" w:rsidP="00DE3F6C">
                            <w:pPr>
                              <w:tabs>
                                <w:tab w:val="left" w:pos="1080"/>
                              </w:tabs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C0C4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 $500.00</w:t>
                            </w:r>
                            <w:r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>Fun Run Sports Pack</w:t>
                            </w:r>
                          </w:p>
                          <w:p w:rsidR="00811843" w:rsidRPr="00BC0C47" w:rsidRDefault="005B2AFC" w:rsidP="00811843">
                            <w:pPr>
                              <w:tabs>
                                <w:tab w:val="left" w:pos="1080"/>
                              </w:tabs>
                              <w:ind w:left="1800" w:hanging="108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C0C4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$1,000.00</w:t>
                            </w:r>
                            <w:r w:rsidR="00DE3F6C"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 w:rsidR="00393BC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 w:rsidR="00B2142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2 Skate With the Greats Tickets</w:t>
                            </w:r>
                          </w:p>
                          <w:p w:rsidR="005B2AFC" w:rsidRDefault="005B2AFC" w:rsidP="00DE3F6C">
                            <w:pPr>
                              <w:tabs>
                                <w:tab w:val="left" w:pos="1080"/>
                              </w:tabs>
                              <w:ind w:left="72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C0C4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$2,500.00</w:t>
                            </w:r>
                            <w:r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  <w:t>iP</w:t>
                            </w:r>
                            <w:r w:rsidR="00BC0C47"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a</w:t>
                            </w:r>
                            <w:r w:rsidRPr="00BC0C47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 </w:t>
                            </w:r>
                          </w:p>
                          <w:p w:rsidR="005B2AFC" w:rsidRDefault="005B2AFC" w:rsidP="00BC0C47">
                            <w:pPr>
                              <w:spacing w:before="120"/>
                              <w:jc w:val="center"/>
                            </w:pPr>
                            <w:r w:rsidRPr="00BB647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Top Boy &amp; Girl Fundraisers receive </w:t>
                            </w:r>
                            <w:r w:rsidR="00ED255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szCs w:val="18"/>
                              </w:rPr>
                              <w:t>an Additional Prize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F6E797E" id="Text Box 17" o:spid="_x0000_s1029" type="#_x0000_t202" style="position:absolute;margin-left:243pt;margin-top:1.35pt;width:265.45pt;height:174.7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" fillcolor="window" stroked="f" strokeweight=".5pt">
                <v:fill opacity="0"/>
                <v:textbox>
                  <w:txbxContent>
                    <w:p w:rsidR="005B2AFC" w:rsidRPr="00737B5D" w:rsidRDefault="005B2AFC" w:rsidP="005B2AFC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37B5D">
                        <w:rPr>
                          <w:rFonts w:ascii="Arial" w:hAnsi="Arial" w:cs="Arial"/>
                          <w:b/>
                          <w:sz w:val="40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Fundraising Prize Levels</w:t>
                      </w:r>
                    </w:p>
                    <w:p w:rsidR="005B2AFC" w:rsidRDefault="005B2AFC" w:rsidP="005B2AF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6"/>
                          <w:szCs w:val="18"/>
                        </w:rPr>
                      </w:pPr>
                      <w:r w:rsidRPr="00BB647B">
                        <w:rPr>
                          <w:rFonts w:ascii="Arial" w:hAnsi="Arial" w:cs="Arial"/>
                          <w:color w:val="000000" w:themeColor="text1"/>
                          <w:sz w:val="16"/>
                          <w:szCs w:val="18"/>
                        </w:rPr>
                        <w:t>(All participants should ask friends and family to sponsor them)</w:t>
                      </w:r>
                    </w:p>
                    <w:p w:rsidR="004D23A1" w:rsidRDefault="004D23A1" w:rsidP="005B2AF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6"/>
                          <w:szCs w:val="18"/>
                        </w:rPr>
                      </w:pPr>
                    </w:p>
                    <w:p w:rsidR="005B2AFC" w:rsidRPr="00540F4A" w:rsidRDefault="005B2AFC" w:rsidP="00DE3F6C">
                      <w:pPr>
                        <w:tabs>
                          <w:tab w:val="left" w:pos="1080"/>
                        </w:tabs>
                        <w:spacing w:before="60"/>
                        <w:ind w:left="720"/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</w:rPr>
                        <w:t xml:space="preserve">     </w:t>
                      </w:r>
                      <w:r w:rsidRPr="00CD07B1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u w:val="single"/>
                        </w:rPr>
                        <w:t>RAISE</w:t>
                      </w:r>
                      <w:r w:rsidRPr="00CD07B1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</w:rPr>
                        <w:tab/>
                      </w:r>
                      <w:r w:rsidRPr="00CD07B1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u w:val="single"/>
                        </w:rPr>
                        <w:t>RECEIVE</w:t>
                      </w:r>
                    </w:p>
                    <w:p w:rsidR="005B2AFC" w:rsidRPr="00BC0C47" w:rsidRDefault="005B2AFC" w:rsidP="00DE3F6C">
                      <w:pPr>
                        <w:tabs>
                          <w:tab w:val="left" w:pos="1080"/>
                        </w:tabs>
                        <w:ind w:left="720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BC0C47"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</w:rPr>
                        <w:t xml:space="preserve">     </w:t>
                      </w:r>
                      <w:r w:rsidRPr="00BC0C4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$50.00</w:t>
                      </w:r>
                      <w:r w:rsidR="00CE5568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 w:rsidR="000E43D5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>RMH Towel</w:t>
                      </w:r>
                    </w:p>
                    <w:p w:rsidR="005B2AFC" w:rsidRPr="00BC0C47" w:rsidRDefault="005B2AFC" w:rsidP="00DE3F6C">
                      <w:pPr>
                        <w:tabs>
                          <w:tab w:val="left" w:pos="1080"/>
                        </w:tabs>
                        <w:ind w:left="720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BC0C4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 $100.00</w:t>
                      </w:r>
                      <w:r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  <w:t>Fun Run Water Bottle</w:t>
                      </w:r>
                    </w:p>
                    <w:p w:rsidR="005B2AFC" w:rsidRPr="00BC0C47" w:rsidRDefault="005B2AFC" w:rsidP="00DE3F6C">
                      <w:pPr>
                        <w:tabs>
                          <w:tab w:val="left" w:pos="1080"/>
                        </w:tabs>
                        <w:ind w:left="720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BC0C4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 $250.00</w:t>
                      </w:r>
                      <w:r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  <w:t>Fun Run Hat Visor</w:t>
                      </w:r>
                    </w:p>
                    <w:p w:rsidR="005B2AFC" w:rsidRPr="00BC0C47" w:rsidRDefault="005B2AFC" w:rsidP="00DE3F6C">
                      <w:pPr>
                        <w:tabs>
                          <w:tab w:val="left" w:pos="1080"/>
                        </w:tabs>
                        <w:ind w:left="720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BC0C4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 $500.00</w:t>
                      </w:r>
                      <w:r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  <w:t>Fun Run Sports Pack</w:t>
                      </w:r>
                    </w:p>
                    <w:p w:rsidR="00811843" w:rsidRPr="00BC0C47" w:rsidRDefault="005B2AFC" w:rsidP="00811843">
                      <w:pPr>
                        <w:tabs>
                          <w:tab w:val="left" w:pos="1080"/>
                        </w:tabs>
                        <w:ind w:left="1800" w:hanging="1080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BC0C4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$1,000.00</w:t>
                      </w:r>
                      <w:r w:rsidR="00DE3F6C"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 w:rsidR="00393BC5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 w:rsidR="00B21421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>2 Skate With the Greats Tickets</w:t>
                      </w:r>
                    </w:p>
                    <w:p w:rsidR="005B2AFC" w:rsidRDefault="005B2AFC" w:rsidP="00DE3F6C">
                      <w:pPr>
                        <w:tabs>
                          <w:tab w:val="left" w:pos="1080"/>
                        </w:tabs>
                        <w:ind w:left="720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BC0C47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$2,500.00</w:t>
                      </w:r>
                      <w:r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ab/>
                        <w:t>iP</w:t>
                      </w:r>
                      <w:r w:rsidR="00BC0C47"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>a</w:t>
                      </w:r>
                      <w:r w:rsidRPr="00BC0C47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 xml:space="preserve">d </w:t>
                      </w:r>
                    </w:p>
                    <w:p w:rsidR="005B2AFC" w:rsidRDefault="005B2AFC" w:rsidP="00BC0C47">
                      <w:pPr>
                        <w:spacing w:before="120"/>
                        <w:jc w:val="center"/>
                      </w:pPr>
                      <w:r w:rsidRPr="00BB647B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18"/>
                        </w:rPr>
                        <w:t xml:space="preserve">Top Boy &amp; Girl Fundraisers receive </w:t>
                      </w:r>
                      <w:r w:rsidR="00ED2553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szCs w:val="18"/>
                        </w:rPr>
                        <w:t>an Additional Prize</w:t>
                      </w:r>
                    </w:p>
                  </w:txbxContent>
                </v:textbox>
              </v:shape>
            </w:pict>
          </mc:Fallback>
        </mc:AlternateContent>
      </w:r>
    </w:p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847926">
      <w:r w:rsidRPr="005B2AFC"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7E6659DE" wp14:editId="37928E2A">
                <wp:simplePos x="0" y="0"/>
                <wp:positionH relativeFrom="column">
                  <wp:posOffset>3318933</wp:posOffset>
                </wp:positionH>
                <wp:positionV relativeFrom="paragraph">
                  <wp:posOffset>10583</wp:posOffset>
                </wp:positionV>
                <wp:extent cx="3180715" cy="2280709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715" cy="2280709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2AFC" w:rsidRPr="00737B5D" w:rsidRDefault="005B2AFC" w:rsidP="00DE3F6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u w:val="single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737B5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u w:val="single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Purpose</w:t>
                            </w:r>
                          </w:p>
                          <w:p w:rsidR="005B2AFC" w:rsidRPr="00E145F1" w:rsidRDefault="00B21421" w:rsidP="00DE3F6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To raise Funds</w:t>
                            </w:r>
                            <w:r w:rsidR="005B2AFC" w:rsidRPr="00E145F1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for the Ronald McDonald </w:t>
                            </w:r>
                            <w:r w:rsidR="005B2AF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House</w:t>
                            </w:r>
                            <w:r w:rsidR="005B2AF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br/>
                            </w:r>
                            <w:r w:rsidR="005B2AFC" w:rsidRPr="00E145F1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New York</w:t>
                            </w:r>
                            <w:r w:rsidR="005B2AFC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="005B2AFC" w:rsidRPr="00E145F1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“Kids Helping Kids”</w:t>
                            </w:r>
                          </w:p>
                          <w:p w:rsidR="005B2AFC" w:rsidRPr="00E145F1" w:rsidRDefault="005B2AFC" w:rsidP="00DE3F6C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color w:val="0000FF"/>
                                <w:sz w:val="20"/>
                                <w:szCs w:val="18"/>
                              </w:rPr>
                            </w:pPr>
                            <w:r w:rsidRPr="00E145F1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There are also fantastic prizes for raising money</w:t>
                            </w:r>
                            <w:r w:rsidRPr="00E145F1">
                              <w:rPr>
                                <w:rFonts w:ascii="Arial" w:hAnsi="Arial" w:cs="Arial"/>
                                <w:color w:val="0000FF"/>
                                <w:sz w:val="20"/>
                                <w:szCs w:val="18"/>
                              </w:rPr>
                              <w:t>.</w:t>
                            </w:r>
                          </w:p>
                          <w:p w:rsidR="005B2AFC" w:rsidRPr="00737B5D" w:rsidRDefault="005B2AFC" w:rsidP="00DE3F6C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Cs w:val="18"/>
                                <w:u w:val="single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737B5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Cs w:val="18"/>
                                <w:u w:val="single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Additional Feature</w:t>
                            </w:r>
                          </w:p>
                          <w:p w:rsidR="005B2AFC" w:rsidRPr="00E145F1" w:rsidRDefault="00DB330F" w:rsidP="00070464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Kid Friendly </w:t>
                            </w:r>
                            <w:r w:rsidR="00142E42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activities</w:t>
                            </w:r>
                          </w:p>
                          <w:p w:rsidR="005B2AFC" w:rsidRPr="00FC3666" w:rsidRDefault="005B2AFC" w:rsidP="00070464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FC36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Need Help</w:t>
                            </w:r>
                          </w:p>
                          <w:p w:rsidR="00842330" w:rsidRDefault="005B2AFC" w:rsidP="00DE3F6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r w:rsidRPr="00E145F1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Contac</w:t>
                            </w:r>
                            <w:r w:rsidR="009A4B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t James Molloy at 646 771 5141</w:t>
                            </w:r>
                            <w:r w:rsidR="00E017BE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="009A4B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or </w:t>
                            </w:r>
                          </w:p>
                          <w:p w:rsidR="005B2AFC" w:rsidRDefault="0048442F" w:rsidP="00DE3F6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hyperlink r:id="rId16" w:history="1">
                              <w:r w:rsidR="00CA5BF4" w:rsidRPr="00BF2E55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18"/>
                                </w:rPr>
                                <w:t>JMolloy@rmh-newyork.org</w:t>
                              </w:r>
                            </w:hyperlink>
                            <w:r w:rsidR="005B2AFC" w:rsidRPr="00E145F1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  <w:t>.</w:t>
                            </w:r>
                          </w:p>
                          <w:p w:rsidR="00CA5BF4" w:rsidRDefault="00CA5BF4" w:rsidP="00DE3F6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</w:p>
                          <w:p w:rsidR="00CA5BF4" w:rsidRDefault="00CA5BF4" w:rsidP="00CA5BF4">
                            <w:pPr>
                              <w:pStyle w:val="BodyText01"/>
                              <w:spacing w:line="240" w:lineRule="auto"/>
                              <w:jc w:val="center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3189B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 xml:space="preserve">For Help </w:t>
                            </w:r>
                            <w:r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with your page contact Nicole at</w:t>
                            </w:r>
                          </w:p>
                          <w:p w:rsidR="00CA5BF4" w:rsidRPr="0013189B" w:rsidRDefault="00CA5BF4" w:rsidP="00CA5BF4">
                            <w:pPr>
                              <w:pStyle w:val="BodyText01"/>
                              <w:spacing w:line="240" w:lineRule="auto"/>
                              <w:jc w:val="center"/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NBattista@rmh</w:t>
                            </w:r>
                            <w:r w:rsidRPr="0013189B">
                              <w:rPr>
                                <w:rFonts w:cs="Arial"/>
                                <w:color w:val="000000"/>
                                <w:sz w:val="18"/>
                                <w:szCs w:val="18"/>
                              </w:rPr>
                              <w:t>-newyork.org</w:t>
                            </w:r>
                          </w:p>
                          <w:p w:rsidR="00CA5BF4" w:rsidRDefault="00CA5BF4" w:rsidP="00DE3F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E6659DE" id="Text Box 18" o:spid="_x0000_s1030" type="#_x0000_t202" style="position:absolute;margin-left:261.35pt;margin-top:.85pt;width:250.45pt;height:179.6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" fillcolor="white [3201]" stroked="f" strokeweight=".5pt">
                <v:fill opacity="0"/>
                <v:textbox>
                  <w:txbxContent>
                    <w:p w:rsidR="005B2AFC" w:rsidRPr="00737B5D" w:rsidRDefault="005B2AFC" w:rsidP="00DE3F6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u w:val="single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737B5D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  <w:u w:val="single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</w:rPr>
                        <w:t>Purpose</w:t>
                      </w:r>
                    </w:p>
                    <w:p w:rsidR="005B2AFC" w:rsidRPr="00E145F1" w:rsidRDefault="00B21421" w:rsidP="00DE3F6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To raise Funds</w:t>
                      </w:r>
                      <w:r w:rsidR="005B2AFC" w:rsidRPr="00E145F1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 xml:space="preserve"> for the Ronald McDonald </w:t>
                      </w:r>
                      <w:r w:rsidR="005B2AFC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House</w:t>
                      </w:r>
                      <w:r w:rsidR="005B2AFC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br/>
                      </w:r>
                      <w:r w:rsidR="005B2AFC" w:rsidRPr="00E145F1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New York</w:t>
                      </w:r>
                      <w:r w:rsidR="005B2AFC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 xml:space="preserve"> </w:t>
                      </w:r>
                      <w:r w:rsidR="005B2AFC" w:rsidRPr="00E145F1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“Kids Helping Kids”</w:t>
                      </w:r>
                    </w:p>
                    <w:p w:rsidR="005B2AFC" w:rsidRPr="00E145F1" w:rsidRDefault="005B2AFC" w:rsidP="00DE3F6C">
                      <w:pPr>
                        <w:spacing w:before="120"/>
                        <w:jc w:val="center"/>
                        <w:rPr>
                          <w:rFonts w:ascii="Arial" w:hAnsi="Arial" w:cs="Arial"/>
                          <w:color w:val="0000FF"/>
                          <w:sz w:val="20"/>
                          <w:szCs w:val="18"/>
                        </w:rPr>
                      </w:pPr>
                      <w:r w:rsidRPr="00E145F1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There are also fantastic prizes for raising money</w:t>
                      </w:r>
                      <w:r w:rsidRPr="00E145F1">
                        <w:rPr>
                          <w:rFonts w:ascii="Arial" w:hAnsi="Arial" w:cs="Arial"/>
                          <w:color w:val="0000FF"/>
                          <w:sz w:val="20"/>
                          <w:szCs w:val="18"/>
                        </w:rPr>
                        <w:t>.</w:t>
                      </w:r>
                    </w:p>
                    <w:p w:rsidR="005B2AFC" w:rsidRPr="00737B5D" w:rsidRDefault="005B2AFC" w:rsidP="00DE3F6C">
                      <w:pPr>
                        <w:spacing w:before="12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Cs w:val="18"/>
                          <w:u w:val="single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737B5D">
                        <w:rPr>
                          <w:rFonts w:ascii="Arial" w:hAnsi="Arial" w:cs="Arial"/>
                          <w:b/>
                          <w:color w:val="000000" w:themeColor="text1"/>
                          <w:szCs w:val="18"/>
                          <w:u w:val="single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</w:rPr>
                        <w:t>Additional Feature</w:t>
                      </w:r>
                    </w:p>
                    <w:p w:rsidR="005B2AFC" w:rsidRPr="00E145F1" w:rsidRDefault="00DB330F" w:rsidP="00070464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 xml:space="preserve">Kid Friendly </w:t>
                      </w:r>
                      <w:r w:rsidR="00142E42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activities</w:t>
                      </w:r>
                    </w:p>
                    <w:p w:rsidR="005B2AFC" w:rsidRPr="00FC3666" w:rsidRDefault="005B2AFC" w:rsidP="00070464">
                      <w:pPr>
                        <w:spacing w:before="6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FC3666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</w:rPr>
                        <w:t>Need Help</w:t>
                      </w:r>
                    </w:p>
                    <w:p w:rsidR="00842330" w:rsidRDefault="005B2AFC" w:rsidP="00DE3F6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</w:pPr>
                      <w:r w:rsidRPr="00E145F1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Contac</w:t>
                      </w:r>
                      <w:r w:rsidR="009A4BDF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t James Molloy at 646 771 5141</w:t>
                      </w:r>
                      <w:r w:rsidR="00E017BE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 xml:space="preserve"> </w:t>
                      </w:r>
                      <w:r w:rsidR="009A4BDF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 xml:space="preserve">or </w:t>
                      </w:r>
                    </w:p>
                    <w:p w:rsidR="005B2AFC" w:rsidRDefault="00416CC8" w:rsidP="00DE3F6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</w:pPr>
                      <w:hyperlink r:id="rId17" w:history="1">
                        <w:r w:rsidR="00CA5BF4" w:rsidRPr="00BF2E55">
                          <w:rPr>
                            <w:rStyle w:val="Hyperlink"/>
                            <w:rFonts w:ascii="Arial" w:hAnsi="Arial" w:cs="Arial"/>
                            <w:sz w:val="20"/>
                            <w:szCs w:val="18"/>
                          </w:rPr>
                          <w:t>JMolloy@rmh-newyork.org</w:t>
                        </w:r>
                      </w:hyperlink>
                      <w:r w:rsidR="005B2AFC" w:rsidRPr="00E145F1"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  <w:t>.</w:t>
                      </w:r>
                    </w:p>
                    <w:p w:rsidR="00CA5BF4" w:rsidRDefault="00CA5BF4" w:rsidP="00DE3F6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  <w:szCs w:val="18"/>
                        </w:rPr>
                      </w:pPr>
                    </w:p>
                    <w:p w:rsidR="00CA5BF4" w:rsidRDefault="00CA5BF4" w:rsidP="00CA5BF4">
                      <w:pPr>
                        <w:pStyle w:val="BodyText01"/>
                        <w:spacing w:line="240" w:lineRule="auto"/>
                        <w:jc w:val="center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 w:rsidRPr="0013189B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 xml:space="preserve">For Help </w:t>
                      </w:r>
                      <w:r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with your page contact Nicole at</w:t>
                      </w:r>
                    </w:p>
                    <w:p w:rsidR="00CA5BF4" w:rsidRPr="0013189B" w:rsidRDefault="00CA5BF4" w:rsidP="00CA5BF4">
                      <w:pPr>
                        <w:pStyle w:val="BodyText01"/>
                        <w:spacing w:line="240" w:lineRule="auto"/>
                        <w:jc w:val="center"/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NBattista@rmh</w:t>
                      </w:r>
                      <w:r w:rsidRPr="0013189B">
                        <w:rPr>
                          <w:rFonts w:cs="Arial"/>
                          <w:color w:val="000000"/>
                          <w:sz w:val="18"/>
                          <w:szCs w:val="18"/>
                        </w:rPr>
                        <w:t>-newyork.org</w:t>
                      </w:r>
                    </w:p>
                    <w:p w:rsidR="00CA5BF4" w:rsidRDefault="00CA5BF4" w:rsidP="00DE3F6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AD335A"/>
    <w:p w:rsidR="00AD335A" w:rsidRDefault="00847926">
      <w:r>
        <w:rPr>
          <w:noProof/>
        </w:rPr>
        <mc:AlternateContent>
          <mc:Choice Requires="wpg">
            <w:drawing>
              <wp:anchor distT="0" distB="0" distL="114300" distR="114300" simplePos="0" relativeHeight="251693568" behindDoc="0" locked="0" layoutInCell="1" allowOverlap="1" wp14:anchorId="33236C16" wp14:editId="70F6485A">
                <wp:simplePos x="0" y="0"/>
                <wp:positionH relativeFrom="column">
                  <wp:posOffset>3082636</wp:posOffset>
                </wp:positionH>
                <wp:positionV relativeFrom="paragraph">
                  <wp:posOffset>43930</wp:posOffset>
                </wp:positionV>
                <wp:extent cx="3657600" cy="852055"/>
                <wp:effectExtent l="0" t="0" r="0" b="571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00" cy="852055"/>
                          <a:chOff x="96116" y="136680"/>
                          <a:chExt cx="3657600" cy="1376396"/>
                        </a:xfrm>
                      </wpg:grpSpPr>
                      <pic:pic xmlns:pic="http://schemas.openxmlformats.org/drawingml/2006/picture">
                        <pic:nvPicPr>
                          <pic:cNvPr id="531" name="Picture 9" descr="cinta-roja-u5785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116" y="136680"/>
                            <a:ext cx="36576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  <wps:wsp>
                        <wps:cNvPr id="53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447675"/>
                            <a:ext cx="2990850" cy="106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2F6" w:rsidRPr="00E8713F" w:rsidRDefault="002D5163" w:rsidP="00D232F6">
                              <w:pPr>
                                <w:widowControl w:val="0"/>
                                <w:spacing w:line="180" w:lineRule="auto"/>
                                <w:jc w:val="center"/>
                                <w:rPr>
                                  <w:rFonts w:ascii="Arial Black" w:hAnsi="Arial Black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</w:pPr>
                              <w:r w:rsidRPr="00E8713F">
                                <w:rPr>
                                  <w:rFonts w:ascii="Arial Black" w:hAnsi="Arial Black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In Partnership with St John’s University </w:t>
                              </w:r>
                              <w:r w:rsidR="00804D3E" w:rsidRPr="00E8713F">
                                <w:rPr>
                                  <w:rFonts w:ascii="Arial Black" w:hAnsi="Arial Black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 xml:space="preserve">&amp; the </w:t>
                              </w:r>
                              <w:r w:rsidR="009A4BDF" w:rsidRPr="00E8713F">
                                <w:rPr>
                                  <w:rFonts w:ascii="Arial Black" w:hAnsi="Arial Black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Ozanam Scholars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3236C16" id="Group 1" o:spid="_x0000_s1031" style="position:absolute;margin-left:242.75pt;margin-top:3.45pt;width:4in;height:67.1pt;z-index:251693568;mso-height-relative:margin" coordorigin="961,1366" coordsize="36576,137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32" type="#_x0000_t75" alt="cinta-roja-u5785" style="position:absolute;left:961;top:1366;width:36576;height:10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">
                  <v:imagedata r:id="rId19" o:title="cinta-roja-u5785"/>
                </v:shape>
                <v:shape id="Text Box 62" o:spid="_x0000_s1033" type="#_x0000_t202" style="position:absolute;left:5715;top:4476;width:29908;height:10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wyn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fN8Br9n4hGQqzsAAAD//wMAUEsBAi0AFAAGAAgAAAAhANvh9svuAAAAhQEAABMAAAAAAAAA&#10;AAAAAAAAAAAAAFtDb250ZW50X1R5cGVzXS54bWxQSwECLQAUAAYACAAAACEAWvQsW78AAAAVAQAA&#10;CwAAAAAAAAAAAAAAAAAfAQAAX3JlbHMvLnJlbHNQSwECLQAUAAYACAAAACEAK6MMp8YAAADcAAAA&#10;DwAAAAAAAAAAAAAAAAAHAgAAZHJzL2Rvd25yZXYueG1sUEsFBgAAAAADAAMAtwAAAPoCAAAAAA==&#10;" filled="f" stroked="f">
                  <v:textbox inset="0,0,0,0">
                    <w:txbxContent>
                      <w:p w:rsidR="00D232F6" w:rsidRPr="00E8713F" w:rsidRDefault="002D5163" w:rsidP="00D232F6">
                        <w:pPr>
                          <w:widowControl w:val="0"/>
                          <w:spacing w:line="180" w:lineRule="auto"/>
                          <w:jc w:val="center"/>
                          <w:rPr>
                            <w:rFonts w:ascii="Arial Black" w:hAnsi="Arial Black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</w:pPr>
                        <w:r w:rsidRPr="00E8713F">
                          <w:rPr>
                            <w:rFonts w:ascii="Arial Black" w:hAnsi="Arial Black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In Partnership with St John’s University </w:t>
                        </w:r>
                        <w:r w:rsidR="00804D3E" w:rsidRPr="00E8713F">
                          <w:rPr>
                            <w:rFonts w:ascii="Arial Black" w:hAnsi="Arial Black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 xml:space="preserve">&amp; the </w:t>
                        </w:r>
                        <w:r w:rsidR="009A4BDF" w:rsidRPr="00E8713F">
                          <w:rPr>
                            <w:rFonts w:ascii="Arial Black" w:hAnsi="Arial Black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Ozanam Scholars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D335A" w:rsidRDefault="00AD335A"/>
    <w:p w:rsidR="00AD335A" w:rsidRDefault="00C1238E">
      <w:r>
        <w:rPr>
          <w:noProof/>
          <w:szCs w:val="20"/>
        </w:rPr>
        <w:drawing>
          <wp:anchor distT="0" distB="0" distL="114300" distR="114300" simplePos="0" relativeHeight="251679232" behindDoc="0" locked="0" layoutInCell="1" allowOverlap="1" wp14:anchorId="272F484C" wp14:editId="5BF545FA">
            <wp:simplePos x="0" y="0"/>
            <wp:positionH relativeFrom="margin">
              <wp:posOffset>2024592</wp:posOffset>
            </wp:positionH>
            <wp:positionV relativeFrom="paragraph">
              <wp:posOffset>787188</wp:posOffset>
            </wp:positionV>
            <wp:extent cx="1666875" cy="556895"/>
            <wp:effectExtent l="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6" t="81899" r="7376" b="9437"/>
                    <a:stretch/>
                  </pic:blipFill>
                  <pic:spPr bwMode="auto">
                    <a:xfrm>
                      <a:off x="0" y="0"/>
                      <a:ext cx="1666875" cy="556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Cs w:val="20"/>
        </w:rPr>
        <w:drawing>
          <wp:anchor distT="0" distB="0" distL="114300" distR="114300" simplePos="0" relativeHeight="251688448" behindDoc="0" locked="0" layoutInCell="1" allowOverlap="1" wp14:anchorId="03B5F9A9" wp14:editId="77376FCE">
            <wp:simplePos x="0" y="0"/>
            <wp:positionH relativeFrom="column">
              <wp:posOffset>647065</wp:posOffset>
            </wp:positionH>
            <wp:positionV relativeFrom="paragraph">
              <wp:posOffset>888365</wp:posOffset>
            </wp:positionV>
            <wp:extent cx="1047750" cy="323215"/>
            <wp:effectExtent l="0" t="0" r="0" b="63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6" t="75363" r="22845" b="18261"/>
                    <a:stretch/>
                  </pic:blipFill>
                  <pic:spPr bwMode="auto">
                    <a:xfrm>
                      <a:off x="0" y="0"/>
                      <a:ext cx="1047750" cy="323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21D20">
        <w:rPr>
          <w:noProof/>
          <w:szCs w:val="20"/>
        </w:rPr>
        <w:drawing>
          <wp:anchor distT="0" distB="0" distL="114300" distR="114300" simplePos="0" relativeHeight="251678208" behindDoc="0" locked="0" layoutInCell="1" allowOverlap="1" wp14:anchorId="71CF79C2" wp14:editId="3F7EEF7A">
            <wp:simplePos x="0" y="0"/>
            <wp:positionH relativeFrom="column">
              <wp:posOffset>-879898</wp:posOffset>
            </wp:positionH>
            <wp:positionV relativeFrom="paragraph">
              <wp:posOffset>810472</wp:posOffset>
            </wp:positionV>
            <wp:extent cx="1270000" cy="38227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6" t="61084" r="7376" b="25615"/>
                    <a:stretch/>
                  </pic:blipFill>
                  <pic:spPr bwMode="auto">
                    <a:xfrm>
                      <a:off x="0" y="0"/>
                      <a:ext cx="1270000" cy="382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7E08"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A029534" wp14:editId="0022D0F9">
                <wp:simplePos x="0" y="0"/>
                <wp:positionH relativeFrom="column">
                  <wp:posOffset>3963035</wp:posOffset>
                </wp:positionH>
                <wp:positionV relativeFrom="paragraph">
                  <wp:posOffset>3467100</wp:posOffset>
                </wp:positionV>
                <wp:extent cx="2172335" cy="345440"/>
                <wp:effectExtent l="635" t="0" r="0" b="0"/>
                <wp:wrapNone/>
                <wp:docPr id="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233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335A" w:rsidRPr="004A14B1" w:rsidRDefault="00AD335A" w:rsidP="00AD335A">
                            <w:pPr>
                              <w:pStyle w:val="CallOuts"/>
                              <w:jc w:val="left"/>
                              <w:rPr>
                                <w:sz w:val="24"/>
                              </w:rPr>
                            </w:pPr>
                            <w:r w:rsidRPr="004A14B1">
                              <w:rPr>
                                <w:sz w:val="24"/>
                              </w:rPr>
                              <w:t>Insert List Here.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029534" id="Text Box 45" o:spid="_x0000_s1034" type="#_x0000_t202" style="position:absolute;margin-left:312.05pt;margin-top:273pt;width:171.05pt;height:27.2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" filled="f" stroked="f">
                <v:textbox>
                  <w:txbxContent>
                    <w:p w:rsidR="00AD335A" w:rsidRPr="004A14B1" w:rsidRDefault="00AD335A" w:rsidP="00AD335A">
                      <w:pPr>
                        <w:pStyle w:val="CallOuts"/>
                        <w:jc w:val="left"/>
                        <w:rPr>
                          <w:sz w:val="24"/>
                        </w:rPr>
                      </w:pPr>
                      <w:r w:rsidRPr="004A14B1">
                        <w:rPr>
                          <w:sz w:val="24"/>
                        </w:rPr>
                        <w:t>Insert List Here.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335A" w:rsidSect="008355D0">
      <w:footerReference w:type="default" r:id="rId23"/>
      <w:pgSz w:w="12240" w:h="15840"/>
      <w:pgMar w:top="72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42F" w:rsidRDefault="0048442F" w:rsidP="004F08B3">
      <w:r>
        <w:separator/>
      </w:r>
    </w:p>
  </w:endnote>
  <w:endnote w:type="continuationSeparator" w:id="0">
    <w:p w:rsidR="0048442F" w:rsidRDefault="0048442F" w:rsidP="004F0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">
    <w:altName w:val="Helvetica Neue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Neue-Bold">
    <w:altName w:val="Helvetica Neue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imes-Roman">
    <w:altName w:val="Times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altName w:val="Franklin Gothic Heavy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C0E" w:rsidRDefault="00847926">
    <w:pPr>
      <w:pStyle w:val="Footer"/>
    </w:pPr>
    <w:r>
      <w:rPr>
        <w:rFonts w:ascii="Segoe UI" w:hAnsi="Segoe UI" w:cs="Segoe UI"/>
        <w:noProof/>
        <w:color w:val="1020D0"/>
        <w:sz w:val="21"/>
        <w:szCs w:val="21"/>
      </w:rPr>
      <w:drawing>
        <wp:anchor distT="0" distB="0" distL="114300" distR="114300" simplePos="0" relativeHeight="251658240" behindDoc="0" locked="0" layoutInCell="1" allowOverlap="1" wp14:anchorId="528F3F7B" wp14:editId="5C832886">
          <wp:simplePos x="0" y="0"/>
          <wp:positionH relativeFrom="margin">
            <wp:align>right</wp:align>
          </wp:positionH>
          <wp:positionV relativeFrom="paragraph">
            <wp:posOffset>-120015</wp:posOffset>
          </wp:positionV>
          <wp:extent cx="694690" cy="612140"/>
          <wp:effectExtent l="0" t="0" r="0" b="0"/>
          <wp:wrapNone/>
          <wp:docPr id="8" name="emb2" descr="http://tse1.mm.bing.net/th?id=OIP.M7e916c45b23141a0c0f02894d5fb54c7H0&amp;w=93&amp;h=100&amp;c=7&amp;rs=1&amp;qlt=90&amp;pid=3.1&amp;rm=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mb2" descr="http://tse1.mm.bing.net/th?id=OIP.M7e916c45b23141a0c0f02894d5fb54c7H0&amp;w=93&amp;h=100&amp;c=7&amp;rs=1&amp;qlt=90&amp;pid=3.1&amp;rm=2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55C0E">
      <w:tab/>
    </w:r>
    <w:r w:rsidR="00F55C0E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42F" w:rsidRDefault="0048442F" w:rsidP="004F08B3">
      <w:r>
        <w:separator/>
      </w:r>
    </w:p>
  </w:footnote>
  <w:footnote w:type="continuationSeparator" w:id="0">
    <w:p w:rsidR="0048442F" w:rsidRDefault="0048442F" w:rsidP="004F08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349AC"/>
    <w:multiLevelType w:val="hybridMultilevel"/>
    <w:tmpl w:val="44388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657890"/>
    <w:multiLevelType w:val="hybridMultilevel"/>
    <w:tmpl w:val="F5DA2E2C"/>
    <w:lvl w:ilvl="0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08"/>
    <w:rsid w:val="00066591"/>
    <w:rsid w:val="00067EC8"/>
    <w:rsid w:val="00070464"/>
    <w:rsid w:val="00070967"/>
    <w:rsid w:val="00070B29"/>
    <w:rsid w:val="000B0F50"/>
    <w:rsid w:val="000E31F2"/>
    <w:rsid w:val="000E43D5"/>
    <w:rsid w:val="000F5D4E"/>
    <w:rsid w:val="000F74C4"/>
    <w:rsid w:val="0013189B"/>
    <w:rsid w:val="00142E42"/>
    <w:rsid w:val="00146921"/>
    <w:rsid w:val="001E0E99"/>
    <w:rsid w:val="001E1502"/>
    <w:rsid w:val="00201722"/>
    <w:rsid w:val="002371E1"/>
    <w:rsid w:val="00266292"/>
    <w:rsid w:val="00270BB6"/>
    <w:rsid w:val="0029314A"/>
    <w:rsid w:val="002C7E08"/>
    <w:rsid w:val="002D5163"/>
    <w:rsid w:val="002E54DE"/>
    <w:rsid w:val="00321015"/>
    <w:rsid w:val="00360BE6"/>
    <w:rsid w:val="00393BC5"/>
    <w:rsid w:val="00393F6B"/>
    <w:rsid w:val="003A04B9"/>
    <w:rsid w:val="003B495A"/>
    <w:rsid w:val="00416CC8"/>
    <w:rsid w:val="004312FF"/>
    <w:rsid w:val="0043189D"/>
    <w:rsid w:val="004377EF"/>
    <w:rsid w:val="00442845"/>
    <w:rsid w:val="00451721"/>
    <w:rsid w:val="00460329"/>
    <w:rsid w:val="004705BB"/>
    <w:rsid w:val="00480BC9"/>
    <w:rsid w:val="0048442F"/>
    <w:rsid w:val="004A2266"/>
    <w:rsid w:val="004D23A1"/>
    <w:rsid w:val="004F08B3"/>
    <w:rsid w:val="004F7195"/>
    <w:rsid w:val="00505DFB"/>
    <w:rsid w:val="005214E1"/>
    <w:rsid w:val="0052287B"/>
    <w:rsid w:val="00534171"/>
    <w:rsid w:val="00540F4A"/>
    <w:rsid w:val="00547F44"/>
    <w:rsid w:val="0055734E"/>
    <w:rsid w:val="00594241"/>
    <w:rsid w:val="005B2AFC"/>
    <w:rsid w:val="005C56D0"/>
    <w:rsid w:val="00644805"/>
    <w:rsid w:val="00655405"/>
    <w:rsid w:val="00694EF9"/>
    <w:rsid w:val="006A462F"/>
    <w:rsid w:val="006E189A"/>
    <w:rsid w:val="00704541"/>
    <w:rsid w:val="00720EE2"/>
    <w:rsid w:val="00737B5D"/>
    <w:rsid w:val="0074564B"/>
    <w:rsid w:val="00751C4A"/>
    <w:rsid w:val="00783692"/>
    <w:rsid w:val="007A29A8"/>
    <w:rsid w:val="007B4808"/>
    <w:rsid w:val="007E1747"/>
    <w:rsid w:val="007F5012"/>
    <w:rsid w:val="00804D3E"/>
    <w:rsid w:val="00804F90"/>
    <w:rsid w:val="00811843"/>
    <w:rsid w:val="00827552"/>
    <w:rsid w:val="008355D0"/>
    <w:rsid w:val="00842330"/>
    <w:rsid w:val="00847926"/>
    <w:rsid w:val="00881292"/>
    <w:rsid w:val="008C3599"/>
    <w:rsid w:val="008D4498"/>
    <w:rsid w:val="008D66CD"/>
    <w:rsid w:val="008E0F30"/>
    <w:rsid w:val="008F3C3E"/>
    <w:rsid w:val="00930971"/>
    <w:rsid w:val="009802CE"/>
    <w:rsid w:val="0099427A"/>
    <w:rsid w:val="009A4BDF"/>
    <w:rsid w:val="009B1B44"/>
    <w:rsid w:val="009B2C34"/>
    <w:rsid w:val="00A039D1"/>
    <w:rsid w:val="00A07164"/>
    <w:rsid w:val="00A128E9"/>
    <w:rsid w:val="00A51BFB"/>
    <w:rsid w:val="00A569A6"/>
    <w:rsid w:val="00A633FE"/>
    <w:rsid w:val="00A742F9"/>
    <w:rsid w:val="00A76F9E"/>
    <w:rsid w:val="00AB33BF"/>
    <w:rsid w:val="00AD1E50"/>
    <w:rsid w:val="00AD335A"/>
    <w:rsid w:val="00B12FF0"/>
    <w:rsid w:val="00B21421"/>
    <w:rsid w:val="00B33BD8"/>
    <w:rsid w:val="00B40600"/>
    <w:rsid w:val="00B64F49"/>
    <w:rsid w:val="00BC0C47"/>
    <w:rsid w:val="00C024F5"/>
    <w:rsid w:val="00C1238E"/>
    <w:rsid w:val="00C15CA5"/>
    <w:rsid w:val="00C353E5"/>
    <w:rsid w:val="00C50806"/>
    <w:rsid w:val="00C56BA5"/>
    <w:rsid w:val="00C86106"/>
    <w:rsid w:val="00CA5BF4"/>
    <w:rsid w:val="00CA726F"/>
    <w:rsid w:val="00CC5F58"/>
    <w:rsid w:val="00CD07B1"/>
    <w:rsid w:val="00CE5568"/>
    <w:rsid w:val="00CE7703"/>
    <w:rsid w:val="00D21D20"/>
    <w:rsid w:val="00D232F6"/>
    <w:rsid w:val="00D83510"/>
    <w:rsid w:val="00DA2029"/>
    <w:rsid w:val="00DB330F"/>
    <w:rsid w:val="00DE3E5E"/>
    <w:rsid w:val="00DE3F6C"/>
    <w:rsid w:val="00E017BE"/>
    <w:rsid w:val="00E23904"/>
    <w:rsid w:val="00E375C1"/>
    <w:rsid w:val="00E8713F"/>
    <w:rsid w:val="00E97DF9"/>
    <w:rsid w:val="00EC5054"/>
    <w:rsid w:val="00ED2553"/>
    <w:rsid w:val="00ED357F"/>
    <w:rsid w:val="00EE2FB7"/>
    <w:rsid w:val="00EF4C1A"/>
    <w:rsid w:val="00F31923"/>
    <w:rsid w:val="00F328A7"/>
    <w:rsid w:val="00F43DF6"/>
    <w:rsid w:val="00F55C0E"/>
    <w:rsid w:val="00FA0F18"/>
    <w:rsid w:val="00FB1013"/>
    <w:rsid w:val="00FB1C00"/>
    <w:rsid w:val="00FC3666"/>
    <w:rsid w:val="00FF1493"/>
    <w:rsid w:val="00FF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85975754-318B-42A3-A9F0-6B4970BD7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BOX">
    <w:name w:val="ADDRESS BOX"/>
    <w:basedOn w:val="Normal"/>
    <w:rsid w:val="00AD335A"/>
    <w:pPr>
      <w:widowControl w:val="0"/>
      <w:autoSpaceDE w:val="0"/>
      <w:autoSpaceDN w:val="0"/>
      <w:adjustRightInd w:val="0"/>
      <w:spacing w:line="180" w:lineRule="atLeast"/>
      <w:textAlignment w:val="center"/>
    </w:pPr>
    <w:rPr>
      <w:rFonts w:ascii="Arial" w:hAnsi="Arial"/>
      <w:color w:val="808080"/>
      <w:sz w:val="15"/>
      <w:szCs w:val="14"/>
    </w:rPr>
  </w:style>
  <w:style w:type="paragraph" w:customStyle="1" w:styleId="BodyCopy">
    <w:name w:val="Body_Copy"/>
    <w:basedOn w:val="Normal"/>
    <w:rsid w:val="003A04B9"/>
    <w:pPr>
      <w:widowControl w:val="0"/>
      <w:autoSpaceDE w:val="0"/>
      <w:autoSpaceDN w:val="0"/>
      <w:adjustRightInd w:val="0"/>
      <w:spacing w:line="240" w:lineRule="atLeast"/>
      <w:textAlignment w:val="center"/>
    </w:pPr>
    <w:rPr>
      <w:rFonts w:ascii="Arial" w:hAnsi="Arial"/>
      <w:color w:val="717074"/>
      <w:sz w:val="20"/>
      <w:szCs w:val="16"/>
    </w:rPr>
  </w:style>
  <w:style w:type="paragraph" w:customStyle="1" w:styleId="BULLETPOINTS">
    <w:name w:val="BULLETPOINTS"/>
    <w:basedOn w:val="Normal"/>
    <w:rsid w:val="00AD335A"/>
    <w:rPr>
      <w:rFonts w:ascii="Arial" w:hAnsi="Arial"/>
      <w:color w:val="FFFFFF"/>
    </w:rPr>
  </w:style>
  <w:style w:type="paragraph" w:customStyle="1" w:styleId="CallOuts">
    <w:name w:val="Call_Outs"/>
    <w:basedOn w:val="Normal"/>
    <w:rsid w:val="00AD335A"/>
    <w:pPr>
      <w:jc w:val="center"/>
    </w:pPr>
    <w:rPr>
      <w:rFonts w:ascii="Arial" w:hAnsi="Arial"/>
      <w:b/>
      <w:color w:val="FFFFFF"/>
      <w:sz w:val="26"/>
    </w:rPr>
  </w:style>
  <w:style w:type="paragraph" w:customStyle="1" w:styleId="HEADLINE">
    <w:name w:val="HEADLINE"/>
    <w:basedOn w:val="Normal"/>
    <w:rsid w:val="003A04B9"/>
    <w:pPr>
      <w:jc w:val="center"/>
    </w:pPr>
    <w:rPr>
      <w:rFonts w:ascii="Arial" w:hAnsi="Arial"/>
      <w:b/>
      <w:color w:val="FF3E00"/>
      <w:sz w:val="40"/>
    </w:rPr>
  </w:style>
  <w:style w:type="paragraph" w:customStyle="1" w:styleId="LOGOBOX">
    <w:name w:val="LOGO BOX"/>
    <w:basedOn w:val="Normal"/>
    <w:rsid w:val="00AD335A"/>
    <w:pPr>
      <w:widowControl w:val="0"/>
      <w:autoSpaceDE w:val="0"/>
      <w:autoSpaceDN w:val="0"/>
      <w:adjustRightInd w:val="0"/>
      <w:spacing w:line="300" w:lineRule="atLeast"/>
      <w:jc w:val="center"/>
      <w:textAlignment w:val="center"/>
    </w:pPr>
    <w:rPr>
      <w:rFonts w:ascii="Arial" w:hAnsi="Arial"/>
      <w:color w:val="717074"/>
      <w:sz w:val="20"/>
      <w:szCs w:val="20"/>
    </w:rPr>
  </w:style>
  <w:style w:type="paragraph" w:customStyle="1" w:styleId="SUBHEAD">
    <w:name w:val="SUBHEAD"/>
    <w:basedOn w:val="Normal"/>
    <w:rsid w:val="003A04B9"/>
    <w:pPr>
      <w:spacing w:before="240" w:after="120" w:line="240" w:lineRule="atLeast"/>
    </w:pPr>
    <w:rPr>
      <w:rFonts w:ascii="Arial" w:hAnsi="Arial"/>
      <w:b/>
      <w:sz w:val="28"/>
    </w:rPr>
  </w:style>
  <w:style w:type="paragraph" w:customStyle="1" w:styleId="PULLQUOTE">
    <w:name w:val="PULL QUOTE"/>
    <w:basedOn w:val="SUBHEAD"/>
    <w:rsid w:val="003E7319"/>
    <w:pPr>
      <w:spacing w:line="340" w:lineRule="atLeast"/>
      <w:jc w:val="center"/>
    </w:pPr>
    <w:rPr>
      <w:sz w:val="26"/>
    </w:rPr>
  </w:style>
  <w:style w:type="paragraph" w:customStyle="1" w:styleId="newslettercopy">
    <w:name w:val="newsletter copy"/>
    <w:basedOn w:val="Normal"/>
    <w:rsid w:val="003E7319"/>
    <w:pPr>
      <w:widowControl w:val="0"/>
      <w:suppressAutoHyphens/>
      <w:autoSpaceDE w:val="0"/>
      <w:autoSpaceDN w:val="0"/>
      <w:adjustRightInd w:val="0"/>
      <w:spacing w:line="360" w:lineRule="atLeast"/>
      <w:ind w:left="202" w:hanging="202"/>
      <w:textAlignment w:val="center"/>
    </w:pPr>
    <w:rPr>
      <w:rFonts w:ascii="HelveticaNeue" w:hAnsi="HelveticaNeue"/>
      <w:color w:val="7C7D80"/>
      <w:sz w:val="20"/>
      <w:szCs w:val="20"/>
    </w:rPr>
  </w:style>
  <w:style w:type="paragraph" w:customStyle="1" w:styleId="NewsletterMonthDateVol">
    <w:name w:val="Newsletter_Month/Date/Vol"/>
    <w:basedOn w:val="Normal"/>
    <w:rsid w:val="003E731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" w:hAnsi="Helvetica"/>
      <w:b/>
      <w:caps/>
      <w:color w:val="808080"/>
      <w:sz w:val="20"/>
      <w:szCs w:val="20"/>
    </w:rPr>
  </w:style>
  <w:style w:type="paragraph" w:customStyle="1" w:styleId="PhotoCaption">
    <w:name w:val="Photo_Caption"/>
    <w:basedOn w:val="Normal"/>
    <w:rsid w:val="00AD335A"/>
    <w:pPr>
      <w:widowControl w:val="0"/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" w:hAnsi="Arial"/>
      <w:color w:val="7C7D80"/>
      <w:sz w:val="16"/>
      <w:szCs w:val="16"/>
    </w:rPr>
  </w:style>
  <w:style w:type="paragraph" w:customStyle="1" w:styleId="PullQuote0">
    <w:name w:val="Pull Quote"/>
    <w:basedOn w:val="Normal"/>
    <w:rsid w:val="003E7319"/>
    <w:pPr>
      <w:widowControl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HelveticaNeue-Bold" w:hAnsi="HelveticaNeue-Bold"/>
      <w:b/>
      <w:caps/>
      <w:color w:val="F04923"/>
      <w:spacing w:val="-9"/>
      <w:sz w:val="32"/>
      <w:szCs w:val="36"/>
    </w:rPr>
  </w:style>
  <w:style w:type="paragraph" w:customStyle="1" w:styleId="COMPANYNAME">
    <w:name w:val="COMPANY NAME"/>
    <w:basedOn w:val="Normal"/>
    <w:rsid w:val="00AD335A"/>
    <w:rPr>
      <w:rFonts w:ascii="Arial" w:hAnsi="Arial"/>
      <w:b/>
      <w:caps/>
      <w:color w:val="F04923"/>
      <w:spacing w:val="20"/>
      <w:sz w:val="32"/>
    </w:rPr>
  </w:style>
  <w:style w:type="paragraph" w:customStyle="1" w:styleId="BasicParagraph">
    <w:name w:val="[Basic Paragraph]"/>
    <w:basedOn w:val="Normal"/>
    <w:rsid w:val="002542D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</w:rPr>
  </w:style>
  <w:style w:type="paragraph" w:customStyle="1" w:styleId="PhotoBox">
    <w:name w:val="Photo Box"/>
    <w:basedOn w:val="Normal"/>
    <w:rsid w:val="003A04B9"/>
    <w:pPr>
      <w:jc w:val="center"/>
    </w:pPr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770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703"/>
    <w:rPr>
      <w:rFonts w:ascii="Segoe UI" w:hAnsi="Segoe UI" w:cs="Segoe UI"/>
      <w:sz w:val="18"/>
      <w:szCs w:val="18"/>
    </w:rPr>
  </w:style>
  <w:style w:type="paragraph" w:customStyle="1" w:styleId="BodyText01">
    <w:name w:val="Body Text 01"/>
    <w:basedOn w:val="Normal"/>
    <w:link w:val="BodyText01Char"/>
    <w:qFormat/>
    <w:rsid w:val="005B2AFC"/>
    <w:pPr>
      <w:spacing w:line="240" w:lineRule="atLeast"/>
    </w:pPr>
    <w:rPr>
      <w:rFonts w:ascii="Arial" w:eastAsia="Times" w:hAnsi="Arial"/>
      <w:color w:val="939598"/>
      <w:sz w:val="20"/>
      <w:szCs w:val="20"/>
    </w:rPr>
  </w:style>
  <w:style w:type="character" w:customStyle="1" w:styleId="BodyText01Char">
    <w:name w:val="Body Text 01 Char"/>
    <w:basedOn w:val="DefaultParagraphFont"/>
    <w:link w:val="BodyText01"/>
    <w:rsid w:val="005B2AFC"/>
    <w:rPr>
      <w:rFonts w:ascii="Arial" w:eastAsia="Times" w:hAnsi="Arial"/>
      <w:color w:val="939598"/>
    </w:rPr>
  </w:style>
  <w:style w:type="paragraph" w:styleId="NormalWeb">
    <w:name w:val="Normal (Web)"/>
    <w:basedOn w:val="Normal"/>
    <w:uiPriority w:val="99"/>
    <w:unhideWhenUsed/>
    <w:rsid w:val="008C3599"/>
    <w:pPr>
      <w:spacing w:before="100" w:beforeAutospacing="1" w:after="100" w:afterAutospacing="1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F08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8B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8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8B3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2E42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E189A"/>
    <w:pPr>
      <w:ind w:left="720"/>
    </w:pPr>
    <w:rPr>
      <w:rFonts w:ascii="Calibri" w:eastAsiaTheme="minorHAnsi" w:hAnsi="Calibri" w:cs="Calibri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4C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JMolloy@rmh-newyork.org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image" Target="media/image5.jpeg"/><Relationship Id="rId7" Type="http://schemas.openxmlformats.org/officeDocument/2006/relationships/endnotes" Target="endnotes.xml"/><Relationship Id="rId12" Type="http://schemas.openxmlformats.org/officeDocument/2006/relationships/hyperlink" Target="http://events.rmh-newyork.org/2019queensfunrun" TargetMode="External"/><Relationship Id="rId17" Type="http://schemas.openxmlformats.org/officeDocument/2006/relationships/hyperlink" Target="mailto:JMolloy@rmh-newyork.org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JMolloy@rmh-newyork.org" TargetMode="External"/><Relationship Id="rId20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JMolloy@rmh-newyork.org" TargetMode="External"/><Relationship Id="rId23" Type="http://schemas.openxmlformats.org/officeDocument/2006/relationships/footer" Target="footer1.xml"/><Relationship Id="rId10" Type="http://schemas.openxmlformats.org/officeDocument/2006/relationships/hyperlink" Target="http://events.rmh-newyork.org/2020queensfunrun" TargetMode="Externa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events.rmh-newyork.org/2020queensfunrun" TargetMode="External"/><Relationship Id="rId14" Type="http://schemas.openxmlformats.org/officeDocument/2006/relationships/hyperlink" Target="http://events.rmh-newyork.org/2019queensfunrun" TargetMode="External"/><Relationship Id="rId22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hyperlink" Target="http://www.bing.com/images/search?q=st+john's+university+logo+pictures&amp;id=0F3F3C99606312CF84E9A31ABCA7F01517503F7C&amp;FORM=IQFRB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oung\AppData\Roaming\Microsoft\Templates\HP_EdgySmudge_VertFlyer_TP1037948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86245-33EC-4B47-8795-CC2543676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HP_EdgySmudge_VertFlyer_TP10379480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Josephine Young</dc:creator>
  <cp:lastModifiedBy>Perez-Fung Myrna (26Q188)</cp:lastModifiedBy>
  <cp:revision>2</cp:revision>
  <cp:lastPrinted>2018-02-26T13:19:00Z</cp:lastPrinted>
  <dcterms:created xsi:type="dcterms:W3CDTF">2020-02-28T12:35:00Z</dcterms:created>
  <dcterms:modified xsi:type="dcterms:W3CDTF">2020-02-28T12:35:00Z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TC103794809990</vt:lpwstr>
  </property>
</Properties>
</file>